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ayout w:type="fixed"/>
        <w:tblLook w:val="0000"/>
      </w:tblPr>
      <w:tblGrid>
        <w:gridCol w:w="5546"/>
        <w:gridCol w:w="3500"/>
        <w:gridCol w:w="5690"/>
      </w:tblGrid>
      <w:tr w:rsidR="00D87A31" w:rsidRPr="00127A6D" w:rsidTr="00107248">
        <w:trPr>
          <w:trHeight w:val="2356"/>
        </w:trPr>
        <w:tc>
          <w:tcPr>
            <w:tcW w:w="5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7A31" w:rsidRPr="00127A6D" w:rsidRDefault="00D87A31" w:rsidP="00264744">
            <w:pPr>
              <w:rPr>
                <w:sz w:val="18"/>
                <w:szCs w:val="18"/>
              </w:rPr>
            </w:pPr>
            <w:r w:rsidRPr="00127A6D">
              <w:rPr>
                <w:sz w:val="18"/>
                <w:szCs w:val="18"/>
              </w:rPr>
              <w:t>Татарстан Республикасы</w:t>
            </w:r>
          </w:p>
          <w:p w:rsidR="00D87A31" w:rsidRPr="00127A6D" w:rsidRDefault="00D87A31" w:rsidP="00264744">
            <w:pPr>
              <w:rPr>
                <w:sz w:val="18"/>
                <w:szCs w:val="18"/>
              </w:rPr>
            </w:pPr>
            <w:r w:rsidRPr="00127A6D">
              <w:rPr>
                <w:sz w:val="18"/>
                <w:szCs w:val="18"/>
              </w:rPr>
              <w:t>Яр Чаллы ш</w:t>
            </w:r>
            <w:r w:rsidRPr="00127A6D">
              <w:rPr>
                <w:sz w:val="18"/>
                <w:szCs w:val="18"/>
                <w:lang w:val="tt-RU"/>
              </w:rPr>
              <w:t>әһә</w:t>
            </w:r>
            <w:r w:rsidRPr="00127A6D">
              <w:rPr>
                <w:sz w:val="18"/>
                <w:szCs w:val="18"/>
              </w:rPr>
              <w:t>ре</w:t>
            </w:r>
          </w:p>
          <w:p w:rsidR="00D87A31" w:rsidRPr="00127A6D" w:rsidRDefault="00D87A31" w:rsidP="00264744">
            <w:pPr>
              <w:rPr>
                <w:sz w:val="18"/>
                <w:szCs w:val="18"/>
              </w:rPr>
            </w:pPr>
            <w:r w:rsidRPr="00127A6D">
              <w:rPr>
                <w:sz w:val="18"/>
                <w:szCs w:val="18"/>
                <w:lang w:val="tt-RU"/>
              </w:rPr>
              <w:t>Муниципаль автономияле гомуми белем бирү учре</w:t>
            </w:r>
            <w:r w:rsidRPr="00127A6D">
              <w:rPr>
                <w:sz w:val="18"/>
                <w:szCs w:val="18"/>
              </w:rPr>
              <w:t>ж</w:t>
            </w:r>
            <w:r w:rsidRPr="00127A6D">
              <w:rPr>
                <w:sz w:val="18"/>
                <w:szCs w:val="18"/>
                <w:lang w:val="tt-RU"/>
              </w:rPr>
              <w:t>дениесе</w:t>
            </w:r>
            <w:r w:rsidRPr="00127A6D">
              <w:rPr>
                <w:sz w:val="18"/>
                <w:szCs w:val="18"/>
              </w:rPr>
              <w:t xml:space="preserve"> </w:t>
            </w:r>
          </w:p>
          <w:p w:rsidR="00D87A31" w:rsidRPr="00127A6D" w:rsidRDefault="00D87A31" w:rsidP="00264744">
            <w:pPr>
              <w:rPr>
                <w:sz w:val="18"/>
                <w:szCs w:val="18"/>
              </w:rPr>
            </w:pPr>
            <w:r w:rsidRPr="00127A6D">
              <w:rPr>
                <w:sz w:val="18"/>
                <w:szCs w:val="18"/>
              </w:rPr>
              <w:t>«А.С.Пушкин исеменд</w:t>
            </w:r>
            <w:r w:rsidRPr="00127A6D">
              <w:rPr>
                <w:sz w:val="18"/>
                <w:szCs w:val="18"/>
                <w:lang w:val="tt-RU"/>
              </w:rPr>
              <w:t>ә</w:t>
            </w:r>
            <w:r w:rsidRPr="00127A6D">
              <w:rPr>
                <w:sz w:val="18"/>
                <w:szCs w:val="18"/>
              </w:rPr>
              <w:t>ге 78 нче лицей»</w:t>
            </w:r>
          </w:p>
          <w:p w:rsidR="00D87A31" w:rsidRPr="00127A6D" w:rsidRDefault="00D87A31" w:rsidP="00264744">
            <w:pPr>
              <w:rPr>
                <w:sz w:val="18"/>
                <w:szCs w:val="18"/>
              </w:rPr>
            </w:pPr>
            <w:r w:rsidRPr="00127A6D">
              <w:rPr>
                <w:sz w:val="18"/>
                <w:szCs w:val="18"/>
              </w:rPr>
              <w:t>423831</w:t>
            </w:r>
          </w:p>
          <w:p w:rsidR="00D87A31" w:rsidRPr="00127A6D" w:rsidRDefault="00D87A31" w:rsidP="00264744">
            <w:pPr>
              <w:rPr>
                <w:sz w:val="18"/>
                <w:szCs w:val="18"/>
              </w:rPr>
            </w:pPr>
            <w:r w:rsidRPr="00127A6D">
              <w:rPr>
                <w:sz w:val="18"/>
                <w:szCs w:val="18"/>
              </w:rPr>
              <w:t>Чулман проспекты, 62</w:t>
            </w:r>
          </w:p>
          <w:p w:rsidR="00D87A31" w:rsidRPr="00127A6D" w:rsidRDefault="00D87A31" w:rsidP="00264744">
            <w:pPr>
              <w:rPr>
                <w:sz w:val="18"/>
                <w:szCs w:val="18"/>
              </w:rPr>
            </w:pPr>
            <w:r w:rsidRPr="00127A6D">
              <w:rPr>
                <w:sz w:val="18"/>
                <w:szCs w:val="18"/>
              </w:rPr>
              <w:t>М</w:t>
            </w:r>
            <w:r w:rsidRPr="00127A6D">
              <w:rPr>
                <w:sz w:val="18"/>
                <w:szCs w:val="18"/>
                <w:lang w:val="tt-RU"/>
              </w:rPr>
              <w:t>әһә</w:t>
            </w:r>
            <w:r w:rsidRPr="00127A6D">
              <w:rPr>
                <w:sz w:val="18"/>
                <w:szCs w:val="18"/>
              </w:rPr>
              <w:t>лл</w:t>
            </w:r>
            <w:r w:rsidRPr="00127A6D">
              <w:rPr>
                <w:sz w:val="18"/>
                <w:szCs w:val="18"/>
                <w:lang w:val="tt-RU"/>
              </w:rPr>
              <w:t>ә</w:t>
            </w:r>
            <w:r w:rsidRPr="00127A6D">
              <w:rPr>
                <w:sz w:val="18"/>
                <w:szCs w:val="18"/>
              </w:rPr>
              <w:t xml:space="preserve"> 42/20</w:t>
            </w:r>
          </w:p>
          <w:p w:rsidR="00D87A31" w:rsidRPr="00127A6D" w:rsidRDefault="00D87A31" w:rsidP="00264744">
            <w:pPr>
              <w:pStyle w:val="Caption"/>
              <w:jc w:val="left"/>
              <w:rPr>
                <w:rFonts w:ascii="SL_Times New Roman" w:hAnsi="SL_Times New Roman"/>
                <w:b/>
                <w:bCs/>
                <w:sz w:val="16"/>
                <w:szCs w:val="16"/>
              </w:rPr>
            </w:pPr>
            <w:r w:rsidRPr="00127A6D">
              <w:rPr>
                <w:sz w:val="18"/>
                <w:szCs w:val="18"/>
              </w:rPr>
              <w:t xml:space="preserve">Тел. (8552) 52-79-90, </w:t>
            </w:r>
            <w:r w:rsidRPr="00127A6D">
              <w:rPr>
                <w:rFonts w:ascii="SL_Times New Roman" w:hAnsi="SL_Times New Roman"/>
                <w:sz w:val="16"/>
                <w:szCs w:val="16"/>
              </w:rPr>
              <w:t xml:space="preserve"> </w:t>
            </w:r>
            <w:r w:rsidRPr="00127A6D">
              <w:rPr>
                <w:rFonts w:ascii="Arial" w:hAnsi="Arial" w:cs="Arial"/>
                <w:sz w:val="16"/>
                <w:szCs w:val="16"/>
              </w:rPr>
              <w:t>licey78_chelny@mail.ru </w:t>
            </w:r>
          </w:p>
          <w:p w:rsidR="00D87A31" w:rsidRPr="00127A6D" w:rsidRDefault="00D87A31" w:rsidP="0026474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7A31" w:rsidRPr="00127A6D" w:rsidRDefault="00D87A31" w:rsidP="00264744">
            <w:pPr>
              <w:rPr>
                <w:sz w:val="18"/>
                <w:szCs w:val="1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3.6pt;margin-top:8.65pt;width:99.4pt;height:69pt;z-index:251658240;mso-position-horizontal-relative:text;mso-position-vertical-relative:text">
                  <v:imagedata r:id="rId5" o:title=""/>
                  <o:lock v:ext="edit" cropping="t"/>
                </v:shape>
              </w:pict>
            </w:r>
          </w:p>
          <w:p w:rsidR="00D87A31" w:rsidRPr="00127A6D" w:rsidRDefault="00D87A31" w:rsidP="00264744">
            <w:pPr>
              <w:rPr>
                <w:sz w:val="18"/>
                <w:szCs w:val="18"/>
              </w:rPr>
            </w:pPr>
          </w:p>
          <w:p w:rsidR="00D87A31" w:rsidRPr="00127A6D" w:rsidRDefault="00D87A31" w:rsidP="00264744">
            <w:pPr>
              <w:rPr>
                <w:sz w:val="18"/>
                <w:szCs w:val="18"/>
              </w:rPr>
            </w:pPr>
          </w:p>
          <w:p w:rsidR="00D87A31" w:rsidRPr="00127A6D" w:rsidRDefault="00D87A31" w:rsidP="00264744">
            <w:pPr>
              <w:rPr>
                <w:sz w:val="18"/>
                <w:szCs w:val="18"/>
              </w:rPr>
            </w:pPr>
          </w:p>
          <w:p w:rsidR="00D87A31" w:rsidRPr="00127A6D" w:rsidRDefault="00D87A31" w:rsidP="00264744">
            <w:pPr>
              <w:rPr>
                <w:sz w:val="18"/>
                <w:szCs w:val="18"/>
              </w:rPr>
            </w:pPr>
          </w:p>
          <w:p w:rsidR="00D87A31" w:rsidRPr="00127A6D" w:rsidRDefault="00D87A31" w:rsidP="00264744">
            <w:pPr>
              <w:rPr>
                <w:sz w:val="18"/>
                <w:szCs w:val="18"/>
              </w:rPr>
            </w:pPr>
          </w:p>
          <w:p w:rsidR="00D87A31" w:rsidRPr="00127A6D" w:rsidRDefault="00D87A31" w:rsidP="00264744">
            <w:pPr>
              <w:rPr>
                <w:sz w:val="18"/>
                <w:szCs w:val="18"/>
              </w:rPr>
            </w:pPr>
          </w:p>
          <w:p w:rsidR="00D87A31" w:rsidRPr="00127A6D" w:rsidRDefault="00D87A31" w:rsidP="00264744">
            <w:pPr>
              <w:rPr>
                <w:sz w:val="18"/>
                <w:szCs w:val="18"/>
              </w:rPr>
            </w:pPr>
          </w:p>
          <w:p w:rsidR="00D87A31" w:rsidRPr="00127A6D" w:rsidRDefault="00D87A31" w:rsidP="00264744">
            <w:pPr>
              <w:rPr>
                <w:sz w:val="18"/>
                <w:szCs w:val="18"/>
              </w:rPr>
            </w:pPr>
          </w:p>
        </w:tc>
        <w:tc>
          <w:tcPr>
            <w:tcW w:w="56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7A31" w:rsidRPr="00127A6D" w:rsidRDefault="00D87A31" w:rsidP="00264744">
            <w:pPr>
              <w:rPr>
                <w:sz w:val="18"/>
                <w:szCs w:val="18"/>
              </w:rPr>
            </w:pPr>
            <w:r w:rsidRPr="00127A6D">
              <w:rPr>
                <w:sz w:val="18"/>
                <w:szCs w:val="18"/>
              </w:rPr>
              <w:t>Республика Татарстан</w:t>
            </w:r>
          </w:p>
          <w:p w:rsidR="00D87A31" w:rsidRPr="00127A6D" w:rsidRDefault="00D87A31" w:rsidP="00264744">
            <w:pPr>
              <w:rPr>
                <w:sz w:val="18"/>
                <w:szCs w:val="18"/>
              </w:rPr>
            </w:pPr>
            <w:r w:rsidRPr="00127A6D">
              <w:rPr>
                <w:sz w:val="18"/>
                <w:szCs w:val="18"/>
              </w:rPr>
              <w:t>г.Набережные Челны</w:t>
            </w:r>
          </w:p>
          <w:p w:rsidR="00D87A31" w:rsidRPr="00127A6D" w:rsidRDefault="00D87A31" w:rsidP="00264744">
            <w:pPr>
              <w:rPr>
                <w:sz w:val="18"/>
                <w:szCs w:val="18"/>
              </w:rPr>
            </w:pPr>
            <w:r w:rsidRPr="00127A6D">
              <w:rPr>
                <w:sz w:val="18"/>
                <w:szCs w:val="18"/>
                <w:lang w:val="tt-RU"/>
              </w:rPr>
              <w:t xml:space="preserve">Муниципальное автономное </w:t>
            </w:r>
            <w:r w:rsidRPr="00127A6D">
              <w:rPr>
                <w:sz w:val="18"/>
                <w:szCs w:val="18"/>
              </w:rPr>
              <w:t xml:space="preserve">общеобразовательное учреждение </w:t>
            </w:r>
          </w:p>
          <w:p w:rsidR="00D87A31" w:rsidRPr="00127A6D" w:rsidRDefault="00D87A31" w:rsidP="00264744">
            <w:pPr>
              <w:rPr>
                <w:sz w:val="18"/>
                <w:szCs w:val="18"/>
              </w:rPr>
            </w:pPr>
            <w:r w:rsidRPr="00127A6D">
              <w:rPr>
                <w:sz w:val="18"/>
                <w:szCs w:val="18"/>
              </w:rPr>
              <w:t>“Лицей № 78 им.А.С.Пушкина”</w:t>
            </w:r>
          </w:p>
          <w:p w:rsidR="00D87A31" w:rsidRPr="00127A6D" w:rsidRDefault="00D87A31" w:rsidP="00264744">
            <w:pPr>
              <w:rPr>
                <w:sz w:val="18"/>
                <w:szCs w:val="18"/>
              </w:rPr>
            </w:pPr>
            <w:r w:rsidRPr="00127A6D">
              <w:rPr>
                <w:sz w:val="18"/>
                <w:szCs w:val="18"/>
              </w:rPr>
              <w:t>423831</w:t>
            </w:r>
          </w:p>
          <w:p w:rsidR="00D87A31" w:rsidRPr="00127A6D" w:rsidRDefault="00D87A31" w:rsidP="00264744">
            <w:pPr>
              <w:rPr>
                <w:sz w:val="18"/>
                <w:szCs w:val="18"/>
              </w:rPr>
            </w:pPr>
            <w:r w:rsidRPr="00127A6D">
              <w:rPr>
                <w:sz w:val="18"/>
                <w:szCs w:val="18"/>
              </w:rPr>
              <w:t>проспект Чулман, 62</w:t>
            </w:r>
          </w:p>
          <w:p w:rsidR="00D87A31" w:rsidRPr="00127A6D" w:rsidRDefault="00D87A31" w:rsidP="00264744">
            <w:pPr>
              <w:rPr>
                <w:sz w:val="18"/>
                <w:szCs w:val="18"/>
              </w:rPr>
            </w:pPr>
            <w:r w:rsidRPr="00127A6D">
              <w:rPr>
                <w:sz w:val="18"/>
                <w:szCs w:val="18"/>
              </w:rPr>
              <w:t>Комплекс 42/20</w:t>
            </w:r>
          </w:p>
          <w:p w:rsidR="00D87A31" w:rsidRPr="00127A6D" w:rsidRDefault="00D87A31" w:rsidP="00264744">
            <w:pPr>
              <w:pStyle w:val="Caption"/>
              <w:jc w:val="left"/>
              <w:rPr>
                <w:rFonts w:ascii="SL_Times New Roman" w:hAnsi="SL_Times New Roman"/>
                <w:b/>
                <w:bCs/>
                <w:sz w:val="16"/>
                <w:szCs w:val="16"/>
              </w:rPr>
            </w:pPr>
            <w:r w:rsidRPr="00127A6D">
              <w:rPr>
                <w:sz w:val="18"/>
                <w:szCs w:val="18"/>
              </w:rPr>
              <w:t xml:space="preserve">Тел. (8552) 52-79-90, </w:t>
            </w:r>
            <w:r w:rsidRPr="00127A6D">
              <w:rPr>
                <w:rFonts w:ascii="SL_Times New Roman" w:hAnsi="SL_Times New Roman"/>
                <w:sz w:val="16"/>
                <w:szCs w:val="16"/>
              </w:rPr>
              <w:t xml:space="preserve"> </w:t>
            </w:r>
            <w:r w:rsidRPr="00127A6D">
              <w:rPr>
                <w:rFonts w:ascii="Arial" w:hAnsi="Arial" w:cs="Arial"/>
                <w:sz w:val="16"/>
                <w:szCs w:val="16"/>
              </w:rPr>
              <w:t>licey78_chelny@mail.ru </w:t>
            </w:r>
          </w:p>
          <w:p w:rsidR="00D87A31" w:rsidRPr="00127A6D" w:rsidRDefault="00D87A31" w:rsidP="00264744">
            <w:pPr>
              <w:rPr>
                <w:b/>
                <w:sz w:val="18"/>
                <w:szCs w:val="18"/>
              </w:rPr>
            </w:pPr>
          </w:p>
        </w:tc>
      </w:tr>
    </w:tbl>
    <w:p w:rsidR="00D87A31" w:rsidRDefault="00D87A31" w:rsidP="00A740CA">
      <w:pPr>
        <w:jc w:val="center"/>
      </w:pPr>
    </w:p>
    <w:p w:rsidR="00D87A31" w:rsidRDefault="00D87A31" w:rsidP="00356EFA">
      <w:pPr>
        <w:jc w:val="center"/>
        <w:rPr>
          <w:b/>
        </w:rPr>
      </w:pPr>
      <w:r w:rsidRPr="00356EFA">
        <w:rPr>
          <w:b/>
        </w:rPr>
        <w:t xml:space="preserve">Информация по антикоррупционному воспитанию </w:t>
      </w:r>
    </w:p>
    <w:p w:rsidR="00D87A31" w:rsidRPr="00356EFA" w:rsidRDefault="00D87A31" w:rsidP="00356EFA">
      <w:pPr>
        <w:jc w:val="center"/>
        <w:rPr>
          <w:b/>
        </w:rPr>
      </w:pPr>
      <w:r>
        <w:rPr>
          <w:b/>
        </w:rPr>
        <w:t>МАОУ «Лицей № 78 им.А. С.Пушкина»</w:t>
      </w:r>
    </w:p>
    <w:p w:rsidR="00D87A31" w:rsidRPr="00356EFA" w:rsidRDefault="00D87A31" w:rsidP="000C0875">
      <w:pPr>
        <w:jc w:val="center"/>
        <w:rPr>
          <w:b/>
        </w:rPr>
      </w:pPr>
      <w:r w:rsidRPr="00356EFA">
        <w:rPr>
          <w:b/>
        </w:rPr>
        <w:t xml:space="preserve"> за 2013 год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33"/>
        <w:gridCol w:w="2636"/>
        <w:gridCol w:w="1079"/>
        <w:gridCol w:w="5533"/>
        <w:gridCol w:w="2947"/>
      </w:tblGrid>
      <w:tr w:rsidR="00D87A31" w:rsidRPr="00DC1693" w:rsidTr="000C0875">
        <w:tc>
          <w:tcPr>
            <w:tcW w:w="3033" w:type="dxa"/>
            <w:vMerge w:val="restart"/>
          </w:tcPr>
          <w:p w:rsidR="00D87A31" w:rsidRPr="00DC1693" w:rsidRDefault="00D87A31" w:rsidP="0035759C">
            <w:pPr>
              <w:jc w:val="center"/>
            </w:pPr>
            <w:r w:rsidRPr="00DC1693">
              <w:t xml:space="preserve">Внедрение программы </w:t>
            </w:r>
            <w:r w:rsidRPr="0035759C">
              <w:rPr>
                <w:shd w:val="clear" w:color="auto" w:fill="FFFFFF"/>
              </w:rPr>
              <w:t>антикоррупционного воспитания школьников</w:t>
            </w:r>
          </w:p>
          <w:p w:rsidR="00D87A31" w:rsidRDefault="00D87A31" w:rsidP="0035759C">
            <w:pPr>
              <w:jc w:val="center"/>
            </w:pPr>
            <w:r w:rsidRPr="00DC1693">
              <w:t xml:space="preserve"> в образовательных учреждениях города Набережные Челны на 2013-2014 годы</w:t>
            </w:r>
            <w:r>
              <w:t xml:space="preserve"> –</w:t>
            </w:r>
          </w:p>
          <w:p w:rsidR="00D87A31" w:rsidRPr="0035759C" w:rsidRDefault="00D87A31" w:rsidP="0035759C">
            <w:pPr>
              <w:jc w:val="center"/>
              <w:rPr>
                <w:b/>
              </w:rPr>
            </w:pPr>
            <w:r w:rsidRPr="0035759C">
              <w:rPr>
                <w:b/>
              </w:rPr>
              <w:t>указать локальный акт (название, выходные данные), подтверждающий внедрение программы</w:t>
            </w:r>
          </w:p>
          <w:p w:rsidR="00D87A31" w:rsidRPr="00DC1693" w:rsidRDefault="00D87A31" w:rsidP="008B7267"/>
        </w:tc>
        <w:tc>
          <w:tcPr>
            <w:tcW w:w="2636" w:type="dxa"/>
            <w:vMerge w:val="restart"/>
          </w:tcPr>
          <w:p w:rsidR="00D87A31" w:rsidRDefault="00D87A31" w:rsidP="00DC1693">
            <w:r w:rsidRPr="00DC1693">
              <w:t>Какие учебные пособия антикоррупционной  направленности использовались  в 2013 году?</w:t>
            </w:r>
          </w:p>
          <w:p w:rsidR="00D87A31" w:rsidRPr="00DC1693" w:rsidRDefault="00D87A31" w:rsidP="00DC1693"/>
        </w:tc>
        <w:tc>
          <w:tcPr>
            <w:tcW w:w="9559" w:type="dxa"/>
            <w:gridSpan w:val="3"/>
          </w:tcPr>
          <w:p w:rsidR="00D87A31" w:rsidRPr="00DC1693" w:rsidRDefault="00D87A31" w:rsidP="008B7267">
            <w:r w:rsidRPr="00DC1693">
              <w:t>Информация о проведенных уроках(занятиях) антикоррупционной направленности</w:t>
            </w:r>
          </w:p>
        </w:tc>
      </w:tr>
      <w:tr w:rsidR="00D87A31" w:rsidTr="000C0875">
        <w:tc>
          <w:tcPr>
            <w:tcW w:w="3033" w:type="dxa"/>
            <w:vMerge/>
          </w:tcPr>
          <w:p w:rsidR="00D87A31" w:rsidRPr="0035759C" w:rsidRDefault="00D87A31" w:rsidP="008B7267"/>
        </w:tc>
        <w:tc>
          <w:tcPr>
            <w:tcW w:w="2636" w:type="dxa"/>
            <w:vMerge/>
          </w:tcPr>
          <w:p w:rsidR="00D87A31" w:rsidRPr="0035759C" w:rsidRDefault="00D87A31" w:rsidP="008B7267"/>
        </w:tc>
        <w:tc>
          <w:tcPr>
            <w:tcW w:w="1079" w:type="dxa"/>
          </w:tcPr>
          <w:p w:rsidR="00D87A31" w:rsidRPr="00DC1693" w:rsidRDefault="00D87A31" w:rsidP="008B7267">
            <w:r w:rsidRPr="00DC1693">
              <w:t>Количество уроков</w:t>
            </w:r>
          </w:p>
        </w:tc>
        <w:tc>
          <w:tcPr>
            <w:tcW w:w="5533" w:type="dxa"/>
          </w:tcPr>
          <w:p w:rsidR="00D87A31" w:rsidRPr="00DC1693" w:rsidRDefault="00D87A31" w:rsidP="00A740CA">
            <w:r w:rsidRPr="00DC1693">
              <w:t>Темы и параллели, в которых проводились уроки</w:t>
            </w:r>
          </w:p>
        </w:tc>
        <w:tc>
          <w:tcPr>
            <w:tcW w:w="2947" w:type="dxa"/>
          </w:tcPr>
          <w:p w:rsidR="00D87A31" w:rsidRPr="000C0875" w:rsidRDefault="00D87A31" w:rsidP="00DC1693">
            <w:pPr>
              <w:pStyle w:val="Heading2"/>
              <w:rPr>
                <w:b w:val="0"/>
                <w:sz w:val="22"/>
                <w:szCs w:val="22"/>
              </w:rPr>
            </w:pPr>
            <w:r w:rsidRPr="000C0875">
              <w:rPr>
                <w:b w:val="0"/>
                <w:sz w:val="22"/>
                <w:szCs w:val="22"/>
              </w:rPr>
              <w:t>в том числе с  использованием интерактивных уроков в рамках интерактивной программы «У</w:t>
            </w:r>
            <w:r w:rsidRPr="000C0875">
              <w:rPr>
                <w:b w:val="0"/>
                <w:sz w:val="22"/>
                <w:szCs w:val="22"/>
                <w:lang w:val="tt-RU"/>
              </w:rPr>
              <w:t>ң</w:t>
            </w:r>
            <w:r w:rsidRPr="000C0875">
              <w:rPr>
                <w:b w:val="0"/>
                <w:sz w:val="22"/>
                <w:szCs w:val="22"/>
              </w:rPr>
              <w:t>ыш» (в информационной системе «Электронное образование», раздел «Учителю- Виртуальные методические сообщества», «У</w:t>
            </w:r>
            <w:r w:rsidRPr="000C0875">
              <w:rPr>
                <w:b w:val="0"/>
                <w:sz w:val="22"/>
                <w:szCs w:val="22"/>
                <w:lang w:val="tt-RU"/>
              </w:rPr>
              <w:t>ң</w:t>
            </w:r>
            <w:r w:rsidRPr="000C0875">
              <w:rPr>
                <w:b w:val="0"/>
                <w:sz w:val="22"/>
                <w:szCs w:val="22"/>
              </w:rPr>
              <w:t>ыш-успех» ,«цифровые образовательные ресурсы»)</w:t>
            </w:r>
          </w:p>
        </w:tc>
      </w:tr>
      <w:tr w:rsidR="00D87A31" w:rsidTr="000C0875">
        <w:tc>
          <w:tcPr>
            <w:tcW w:w="3033" w:type="dxa"/>
          </w:tcPr>
          <w:p w:rsidR="00D87A31" w:rsidRPr="0035759C" w:rsidRDefault="00D87A31" w:rsidP="00605F63">
            <w:r>
              <w:t>Положение о внедрении программы антинаркотического воспитания учащихся МАОУ «Лицей № 78 им.А.С.Пушкина» г.Набережные Челны РТ, протокол № 3 от 28.10.2013г.</w:t>
            </w:r>
          </w:p>
        </w:tc>
        <w:tc>
          <w:tcPr>
            <w:tcW w:w="2636" w:type="dxa"/>
          </w:tcPr>
          <w:p w:rsidR="00D87A31" w:rsidRPr="004E518F" w:rsidRDefault="00D87A31" w:rsidP="00356EFA">
            <w:pPr>
              <w:jc w:val="both"/>
            </w:pPr>
            <w:r w:rsidRPr="004E518F">
              <w:t>К.Ф. Амиров. Анти</w:t>
            </w:r>
            <w:r>
              <w:t>-</w:t>
            </w:r>
            <w:r w:rsidRPr="004E518F">
              <w:t>коррупционное и правовое воспитание: Учеб. пособие для учащихся 10-11 кл. общеобразоват. учреждений, студентов колледжей и вузов. – Казань, 2010.</w:t>
            </w:r>
          </w:p>
          <w:p w:rsidR="00D87A31" w:rsidRPr="004E518F" w:rsidRDefault="00D87A31" w:rsidP="00356EFA">
            <w:pPr>
              <w:jc w:val="both"/>
            </w:pPr>
            <w:r w:rsidRPr="004E518F">
              <w:t>Р.Р. Замалетдинов, Е.М. Ибрагимова, Д.К. Амирова. Формирование антикоррупционной культуры у школьников: Учеб. пособие для учащихся 10-11 кл. общеобразоват. учреждений. – Казань, 2010 (на русском и татарском языках).</w:t>
            </w:r>
          </w:p>
          <w:p w:rsidR="00D87A31" w:rsidRDefault="00D87A31" w:rsidP="00356EFA">
            <w:pPr>
              <w:jc w:val="both"/>
            </w:pPr>
          </w:p>
          <w:p w:rsidR="00D87A31" w:rsidRPr="004E518F" w:rsidRDefault="00D87A31" w:rsidP="00356EFA">
            <w:pPr>
              <w:jc w:val="both"/>
            </w:pPr>
            <w:r w:rsidRPr="004E518F">
              <w:t>И.В. Сафронова, И.М. Фокеева. Формирование антикоррупционной нравственно-правовой культуры: методическое пособие/Науч. рук.: В.И.Пискарёв. – Казань, 2010.</w:t>
            </w:r>
          </w:p>
          <w:p w:rsidR="00D87A31" w:rsidRDefault="00D87A31" w:rsidP="00356EFA">
            <w:pPr>
              <w:jc w:val="both"/>
            </w:pPr>
          </w:p>
          <w:p w:rsidR="00D87A31" w:rsidRDefault="00D87A31" w:rsidP="00356EFA">
            <w:pPr>
              <w:jc w:val="both"/>
            </w:pPr>
            <w:r w:rsidRPr="004E518F">
              <w:t>Л.Е. Кириллова, А.Е. Кириллов Профилактика нарушений, связанных с проявлениями коррупции в сфере образовательной деятельности: Метод. пособие. – Казань, 2011 (на русском и татарском языках).</w:t>
            </w:r>
          </w:p>
          <w:p w:rsidR="00D87A31" w:rsidRPr="004E518F" w:rsidRDefault="00D87A31" w:rsidP="00356EFA">
            <w:pPr>
              <w:jc w:val="both"/>
            </w:pPr>
          </w:p>
          <w:p w:rsidR="00D87A31" w:rsidRPr="00356EFA" w:rsidRDefault="00D87A31" w:rsidP="00356EFA">
            <w:pPr>
              <w:pStyle w:val="NormalWeb"/>
              <w:shd w:val="clear" w:color="auto" w:fill="FFFFD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56EFA">
              <w:rPr>
                <w:color w:val="000000"/>
                <w:sz w:val="20"/>
                <w:szCs w:val="20"/>
              </w:rPr>
              <w:t>Аминов, Д. И. Коррупция как социально-правовой феномен и пути ее преодоления [Текст]/ Д.И. Аминов, В.И. Гладких, К.С. Соловьев. – М.: Логос, 2006. – 103 с.</w:t>
            </w:r>
          </w:p>
          <w:p w:rsidR="00D87A31" w:rsidRPr="00356EFA" w:rsidRDefault="00D87A31" w:rsidP="00356EFA">
            <w:pPr>
              <w:pStyle w:val="NormalWeb"/>
              <w:shd w:val="clear" w:color="auto" w:fill="FFFFD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56EFA">
              <w:rPr>
                <w:color w:val="000000"/>
                <w:sz w:val="20"/>
                <w:szCs w:val="20"/>
              </w:rPr>
              <w:t>Антикоррупционная политика: справочник [Текст] / под ред. А.В. Малько. – М.: Проспект, 2005 – 384 с.</w:t>
            </w:r>
          </w:p>
          <w:p w:rsidR="00D87A31" w:rsidRPr="00356EFA" w:rsidRDefault="00D87A31" w:rsidP="00356EFA">
            <w:pPr>
              <w:pStyle w:val="NormalWeb"/>
              <w:shd w:val="clear" w:color="auto" w:fill="FFFFD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56EFA">
              <w:rPr>
                <w:color w:val="000000"/>
                <w:sz w:val="20"/>
                <w:szCs w:val="20"/>
              </w:rPr>
              <w:t>Андрианов, В.Д. Бюрократия, коррупция и эффективность государственного управления: история и современность [Текст]: монография / В.Д. Андрианов. – М.: Волтерс Клувер, 2009. – 248 с.</w:t>
            </w:r>
          </w:p>
          <w:p w:rsidR="00D87A31" w:rsidRPr="00356EFA" w:rsidRDefault="00D87A31" w:rsidP="00356EFA">
            <w:pPr>
              <w:pStyle w:val="NormalWeb"/>
              <w:shd w:val="clear" w:color="auto" w:fill="FFFFD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56EFA">
              <w:rPr>
                <w:color w:val="000000"/>
                <w:sz w:val="20"/>
                <w:szCs w:val="20"/>
              </w:rPr>
              <w:t>Бикмухаметов, А.Э. Коррупция и антикоррупционная политика [Текст]: словарь / А.Э. Бикмухаметов и др. // под ред. П.А. Кабанова. – М.: Медиа-Пресс, 2008. – 144 с.</w:t>
            </w:r>
          </w:p>
          <w:p w:rsidR="00D87A31" w:rsidRPr="00356EFA" w:rsidRDefault="00D87A31" w:rsidP="00356EFA">
            <w:pPr>
              <w:pStyle w:val="NormalWeb"/>
              <w:shd w:val="clear" w:color="auto" w:fill="FFFFD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56EFA">
              <w:rPr>
                <w:color w:val="000000"/>
                <w:sz w:val="20"/>
                <w:szCs w:val="20"/>
              </w:rPr>
              <w:t>Богданов, И.Я. Коррупция в России. Социально-экономические и правовые аспекты [Текст] / Богданов И.Я., Калинин А.П. - М.: Логос, 2001. -137 с.</w:t>
            </w:r>
          </w:p>
          <w:p w:rsidR="00D87A31" w:rsidRPr="00356EFA" w:rsidRDefault="00D87A31" w:rsidP="00356EFA">
            <w:pPr>
              <w:pStyle w:val="NormalWeb"/>
              <w:shd w:val="clear" w:color="auto" w:fill="FFFFD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56EFA">
              <w:rPr>
                <w:color w:val="000000"/>
                <w:sz w:val="20"/>
                <w:szCs w:val="20"/>
              </w:rPr>
              <w:t>Васильев, А.А. Противодействие коррупции: проблемы эффективности правовых средств [Текст] / А.А. Васильев // ЧиновникЪ. – 2007. № 6. – С. 60 – 64.</w:t>
            </w:r>
          </w:p>
          <w:p w:rsidR="00D87A31" w:rsidRPr="00356EFA" w:rsidRDefault="00D87A31" w:rsidP="00356EFA">
            <w:pPr>
              <w:pStyle w:val="NormalWeb"/>
              <w:shd w:val="clear" w:color="auto" w:fill="FFFFD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56EFA">
              <w:rPr>
                <w:color w:val="000000"/>
                <w:sz w:val="20"/>
                <w:szCs w:val="20"/>
              </w:rPr>
              <w:t>Государственная гражданская служба Российской Федерации: нормативно-правовые акты [Текст] / сост. В.Д. Граждан. – М.: КНОРУС, 2008. – 616 с.</w:t>
            </w:r>
          </w:p>
          <w:p w:rsidR="00D87A31" w:rsidRPr="00356EFA" w:rsidRDefault="00D87A31" w:rsidP="00356EFA">
            <w:pPr>
              <w:pStyle w:val="NormalWeb"/>
              <w:shd w:val="clear" w:color="auto" w:fill="FFFFD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56EFA">
              <w:rPr>
                <w:color w:val="000000"/>
                <w:sz w:val="20"/>
                <w:szCs w:val="20"/>
              </w:rPr>
              <w:t>Курганов, С.И. Социология для юристов: учебное пособие для вузов. – М.: ЮНИТИ, 2007. – 255 с.</w:t>
            </w:r>
          </w:p>
          <w:p w:rsidR="00D87A31" w:rsidRPr="00356EFA" w:rsidRDefault="00D87A31" w:rsidP="00356EFA">
            <w:pPr>
              <w:pStyle w:val="NormalWeb"/>
              <w:shd w:val="clear" w:color="auto" w:fill="FFFFD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56EFA">
              <w:rPr>
                <w:color w:val="000000"/>
                <w:sz w:val="20"/>
                <w:szCs w:val="20"/>
              </w:rPr>
              <w:t>Лукашук, И.И. Международно-правовые формы борьбы с коррупцией [Текст]/. - М.: Логос, 2001 – 324 с.</w:t>
            </w:r>
          </w:p>
          <w:p w:rsidR="00D87A31" w:rsidRPr="00356EFA" w:rsidRDefault="00D87A31" w:rsidP="00356EFA">
            <w:pPr>
              <w:pStyle w:val="NormalWeb"/>
              <w:shd w:val="clear" w:color="auto" w:fill="FFFFD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56EFA">
              <w:rPr>
                <w:color w:val="000000"/>
                <w:sz w:val="20"/>
                <w:szCs w:val="20"/>
              </w:rPr>
              <w:t>Лунеев В.В. Коррупция: политические, экономические, организационные и правовые проблемы / В.В. Лунеев – М.: Юрист, 2008. - 426 с.</w:t>
            </w:r>
          </w:p>
          <w:p w:rsidR="00D87A31" w:rsidRPr="00356EFA" w:rsidRDefault="00D87A31" w:rsidP="00356EFA">
            <w:pPr>
              <w:pStyle w:val="NormalWeb"/>
              <w:shd w:val="clear" w:color="auto" w:fill="FFFFD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56EFA">
              <w:rPr>
                <w:color w:val="000000"/>
                <w:sz w:val="20"/>
                <w:szCs w:val="20"/>
              </w:rPr>
              <w:t>Павленко, Н.Б. Зарубежный опыт государственной службы [Текст] : учебно-методическое пособие / Н.Б. Павленко. – Орел: Изд-во ОРАГС, 2007. – 116 с.</w:t>
            </w:r>
          </w:p>
          <w:p w:rsidR="00D87A31" w:rsidRPr="00356EFA" w:rsidRDefault="00D87A31" w:rsidP="00356EFA">
            <w:pPr>
              <w:pStyle w:val="NormalWeb"/>
              <w:shd w:val="clear" w:color="auto" w:fill="FFFFD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56EFA">
              <w:rPr>
                <w:color w:val="000000"/>
                <w:sz w:val="20"/>
                <w:szCs w:val="20"/>
              </w:rPr>
              <w:t>Рогоу, А.А. Власть, коррупция и честность [Текст] : монография / А.А. Рогоу, Г.Д. Ласуэлл / пер. с англ. Т.Н. Самсоновой. – М.: Изд-во РАГС, 2005. – 176 с.</w:t>
            </w:r>
          </w:p>
          <w:p w:rsidR="00D87A31" w:rsidRPr="00356EFA" w:rsidRDefault="00D87A31" w:rsidP="00356EFA">
            <w:pPr>
              <w:pStyle w:val="NormalWeb"/>
              <w:shd w:val="clear" w:color="auto" w:fill="FFFFD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56EFA">
              <w:rPr>
                <w:color w:val="000000"/>
                <w:sz w:val="20"/>
                <w:szCs w:val="20"/>
              </w:rPr>
              <w:t>Российская юридическая энциклопедия [Текст]/ Т.Е. Абова, С.А. Авакьян, А.Я. Сухарев. – М.: Инфра, 2003. – 1100 с.</w:t>
            </w:r>
          </w:p>
          <w:p w:rsidR="00D87A31" w:rsidRPr="00356EFA" w:rsidRDefault="00D87A31" w:rsidP="00356EFA">
            <w:pPr>
              <w:pStyle w:val="NormalWeb"/>
              <w:shd w:val="clear" w:color="auto" w:fill="FFFFD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56EFA">
              <w:rPr>
                <w:color w:val="000000"/>
                <w:sz w:val="20"/>
                <w:szCs w:val="20"/>
              </w:rPr>
              <w:t>Роуз-Аккерман С. Коррупция и государство. Причины, следствия, реформы [Текст]/ С. Роуз – Аккерман. - М.: Логос, 2003. 296 с.</w:t>
            </w:r>
          </w:p>
          <w:p w:rsidR="00D87A31" w:rsidRPr="00356EFA" w:rsidRDefault="00D87A31" w:rsidP="00356EFA">
            <w:pPr>
              <w:pStyle w:val="NormalWeb"/>
              <w:shd w:val="clear" w:color="auto" w:fill="FFFFD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56EFA">
              <w:rPr>
                <w:color w:val="000000"/>
                <w:sz w:val="20"/>
                <w:szCs w:val="20"/>
              </w:rPr>
              <w:t>Скобликов, П.А. Актуальные проблемы борьбы с коррупцией и организованной преступностью в современной России [Текст] / П.А. Скобликов. – М.: Норма, 2008. – 272 с.</w:t>
            </w:r>
          </w:p>
          <w:p w:rsidR="00D87A31" w:rsidRPr="00356EFA" w:rsidRDefault="00D87A31" w:rsidP="00356EFA">
            <w:pPr>
              <w:pStyle w:val="NormalWeb"/>
              <w:shd w:val="clear" w:color="auto" w:fill="FFFFD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56EFA">
              <w:rPr>
                <w:color w:val="000000"/>
                <w:sz w:val="20"/>
                <w:szCs w:val="20"/>
              </w:rPr>
              <w:t>Ахметшин, Н.Х. Политико-правовые аспекты борьбы с коррупцией в КНР [Текст] / Н.Х. Ахметшин // Государство и право. – 2008. № 8. с. 20 -24.</w:t>
            </w:r>
          </w:p>
          <w:p w:rsidR="00D87A31" w:rsidRPr="00356EFA" w:rsidRDefault="00D87A31" w:rsidP="00356EFA">
            <w:pPr>
              <w:pStyle w:val="NormalWeb"/>
              <w:shd w:val="clear" w:color="auto" w:fill="FFFFD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56EFA">
              <w:rPr>
                <w:color w:val="000000"/>
                <w:sz w:val="20"/>
                <w:szCs w:val="20"/>
              </w:rPr>
              <w:t>Бочарников, И.В. Зарубежный опыт противодействия коррупции [Текст] / И.В. Бочарников // Государственная власть и местное самоуправление. – 2008. - № 9. – С. 16-23.</w:t>
            </w:r>
          </w:p>
          <w:p w:rsidR="00D87A31" w:rsidRPr="00356EFA" w:rsidRDefault="00D87A31" w:rsidP="00356EFA">
            <w:pPr>
              <w:pStyle w:val="NormalWeb"/>
              <w:shd w:val="clear" w:color="auto" w:fill="FFFFD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56EFA">
              <w:rPr>
                <w:color w:val="000000"/>
                <w:sz w:val="20"/>
                <w:szCs w:val="20"/>
              </w:rPr>
              <w:t>Колчеманов, Д.Н. Предупреждение и пресечение коррупции в системе государственной службы США и Канады [Текст] / Д.Н. Колчеманов // Административное и муниципальное право. – 2009 . - № 6. – с. 39-47.</w:t>
            </w:r>
          </w:p>
          <w:p w:rsidR="00D87A31" w:rsidRPr="00356EFA" w:rsidRDefault="00D87A31" w:rsidP="00356EFA">
            <w:pPr>
              <w:pStyle w:val="NormalWeb"/>
              <w:shd w:val="clear" w:color="auto" w:fill="FFFFD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356EFA">
              <w:rPr>
                <w:color w:val="000000"/>
                <w:sz w:val="20"/>
                <w:szCs w:val="20"/>
              </w:rPr>
              <w:t>Куракин, А.В. Международные, европейские и национальные аспекты борьбы с коррупцией в системе государственной службы Российской Федерации [Текст] /А.В. Куракин // Государство и право. – 2007. № 10. – с. 13 – 21.</w:t>
            </w:r>
          </w:p>
          <w:p w:rsidR="00D87A31" w:rsidRPr="0035759C" w:rsidRDefault="00D87A31" w:rsidP="008B7267"/>
        </w:tc>
        <w:tc>
          <w:tcPr>
            <w:tcW w:w="1079" w:type="dxa"/>
          </w:tcPr>
          <w:p w:rsidR="00D87A31" w:rsidRPr="0035759C" w:rsidRDefault="00D87A31" w:rsidP="008B7267">
            <w:r>
              <w:t>110</w:t>
            </w:r>
          </w:p>
        </w:tc>
        <w:tc>
          <w:tcPr>
            <w:tcW w:w="5533" w:type="dxa"/>
          </w:tcPr>
          <w:p w:rsidR="00D87A31" w:rsidRDefault="00D87A31" w:rsidP="00107248">
            <w:r>
              <w:rPr>
                <w:sz w:val="22"/>
                <w:szCs w:val="22"/>
              </w:rPr>
              <w:t>1-4 классы:</w:t>
            </w:r>
          </w:p>
          <w:p w:rsidR="00D87A31" w:rsidRPr="00A57C39" w:rsidRDefault="00D87A31" w:rsidP="00107248">
            <w:pPr>
              <w:numPr>
                <w:ilvl w:val="0"/>
                <w:numId w:val="2"/>
              </w:numPr>
            </w:pPr>
            <w:r>
              <w:t>Работа лекторской группы НОУ «Правоведы» для начальной школы по теме «Антикоррупционная политика РФ, РТ. Что я знаю об этом?»;</w:t>
            </w:r>
          </w:p>
          <w:p w:rsidR="00D87A31" w:rsidRPr="005075BC" w:rsidRDefault="00D87A31" w:rsidP="00107248">
            <w:pPr>
              <w:numPr>
                <w:ilvl w:val="0"/>
                <w:numId w:val="2"/>
              </w:numPr>
            </w:pPr>
            <w:r>
              <w:t>Работа лекторской группы НОУ «Правоведы» для начальной школы по теме «Антикоррупционное законодательство: анализ, перспективы и возможности применения»</w:t>
            </w:r>
          </w:p>
          <w:p w:rsidR="00D87A31" w:rsidRPr="005075BC" w:rsidRDefault="00D87A31" w:rsidP="00107248">
            <w:pPr>
              <w:numPr>
                <w:ilvl w:val="0"/>
                <w:numId w:val="2"/>
              </w:numPr>
            </w:pPr>
            <w:r w:rsidRPr="006E0798">
              <w:rPr>
                <w:sz w:val="20"/>
                <w:szCs w:val="20"/>
              </w:rPr>
              <w:t>Классные часы «Спешите делать добрые дела»</w:t>
            </w:r>
          </w:p>
          <w:p w:rsidR="00D87A31" w:rsidRPr="005075BC" w:rsidRDefault="00D87A31" w:rsidP="00107248">
            <w:pPr>
              <w:numPr>
                <w:ilvl w:val="0"/>
                <w:numId w:val="2"/>
              </w:numPr>
            </w:pPr>
            <w:r w:rsidRPr="006E0798">
              <w:rPr>
                <w:sz w:val="20"/>
                <w:szCs w:val="20"/>
              </w:rPr>
              <w:t xml:space="preserve">Классные часы </w:t>
            </w:r>
            <w:r w:rsidRPr="009964F3">
              <w:t>«А если с тобой поступят так же?»</w:t>
            </w:r>
          </w:p>
          <w:p w:rsidR="00D87A31" w:rsidRDefault="00D87A31" w:rsidP="00107248">
            <w:pPr>
              <w:numPr>
                <w:ilvl w:val="0"/>
                <w:numId w:val="2"/>
              </w:numPr>
            </w:pPr>
            <w:r w:rsidRPr="006E0798">
              <w:rPr>
                <w:sz w:val="20"/>
                <w:szCs w:val="20"/>
              </w:rPr>
              <w:t xml:space="preserve">Классные часы </w:t>
            </w:r>
            <w:r w:rsidRPr="009964F3">
              <w:t>«Что такое справедливость – что это?»</w:t>
            </w:r>
          </w:p>
          <w:p w:rsidR="00D87A31" w:rsidRPr="005D745A" w:rsidRDefault="00D87A31" w:rsidP="00107248">
            <w:pPr>
              <w:numPr>
                <w:ilvl w:val="0"/>
                <w:numId w:val="2"/>
              </w:numPr>
            </w:pPr>
            <w:r w:rsidRPr="006E0798">
              <w:rPr>
                <w:sz w:val="20"/>
                <w:szCs w:val="20"/>
              </w:rPr>
              <w:t>Классные часы</w:t>
            </w:r>
            <w:r>
              <w:rPr>
                <w:sz w:val="20"/>
                <w:szCs w:val="20"/>
              </w:rPr>
              <w:t xml:space="preserve"> «</w:t>
            </w:r>
            <w:r w:rsidRPr="009964F3">
              <w:t>Можно и нельзя</w:t>
            </w:r>
            <w:r>
              <w:rPr>
                <w:sz w:val="20"/>
                <w:szCs w:val="20"/>
              </w:rPr>
              <w:t>»</w:t>
            </w:r>
          </w:p>
          <w:p w:rsidR="00D87A31" w:rsidRPr="005D745A" w:rsidRDefault="00D87A31" w:rsidP="00107248">
            <w:pPr>
              <w:numPr>
                <w:ilvl w:val="0"/>
                <w:numId w:val="2"/>
              </w:numPr>
            </w:pPr>
            <w:r w:rsidRPr="006E0798">
              <w:rPr>
                <w:sz w:val="20"/>
                <w:szCs w:val="20"/>
              </w:rPr>
              <w:t>Классные часы</w:t>
            </w:r>
            <w:r>
              <w:rPr>
                <w:sz w:val="20"/>
                <w:szCs w:val="20"/>
              </w:rPr>
              <w:t xml:space="preserve"> «</w:t>
            </w:r>
            <w:r w:rsidRPr="009964F3">
              <w:t>Мы все разные, но все ученики с равными правами</w:t>
            </w:r>
            <w:r>
              <w:rPr>
                <w:sz w:val="20"/>
                <w:szCs w:val="20"/>
              </w:rPr>
              <w:t>»</w:t>
            </w:r>
          </w:p>
          <w:p w:rsidR="00D87A31" w:rsidRPr="005D745A" w:rsidRDefault="00D87A31" w:rsidP="00107248">
            <w:pPr>
              <w:numPr>
                <w:ilvl w:val="0"/>
                <w:numId w:val="2"/>
              </w:numPr>
            </w:pPr>
            <w:r w:rsidRPr="006E0798">
              <w:rPr>
                <w:sz w:val="20"/>
                <w:szCs w:val="20"/>
              </w:rPr>
              <w:t>Классные часы</w:t>
            </w:r>
            <w:r>
              <w:rPr>
                <w:sz w:val="20"/>
                <w:szCs w:val="20"/>
              </w:rPr>
              <w:t xml:space="preserve"> «</w:t>
            </w:r>
            <w:r w:rsidRPr="009964F3">
              <w:t>Кого мы называем добрым?</w:t>
            </w:r>
            <w:r>
              <w:rPr>
                <w:sz w:val="20"/>
                <w:szCs w:val="20"/>
              </w:rPr>
              <w:t>»</w:t>
            </w:r>
          </w:p>
          <w:p w:rsidR="00D87A31" w:rsidRDefault="00D87A31" w:rsidP="00107248">
            <w:pPr>
              <w:numPr>
                <w:ilvl w:val="0"/>
                <w:numId w:val="2"/>
              </w:numPr>
            </w:pPr>
            <w:r w:rsidRPr="006E0798">
              <w:rPr>
                <w:sz w:val="20"/>
                <w:szCs w:val="20"/>
              </w:rPr>
              <w:t>Классные часы</w:t>
            </w:r>
            <w:r>
              <w:rPr>
                <w:sz w:val="20"/>
                <w:szCs w:val="20"/>
              </w:rPr>
              <w:t xml:space="preserve"> </w:t>
            </w:r>
            <w:r w:rsidRPr="009964F3">
              <w:t>«Добро - для одного, а для других?»</w:t>
            </w:r>
          </w:p>
          <w:p w:rsidR="00D87A31" w:rsidRDefault="00D87A31" w:rsidP="00107248"/>
          <w:p w:rsidR="00D87A31" w:rsidRDefault="00D87A31" w:rsidP="00107248">
            <w:r>
              <w:rPr>
                <w:sz w:val="22"/>
                <w:szCs w:val="22"/>
              </w:rPr>
              <w:t>5-6 классы:</w:t>
            </w:r>
          </w:p>
          <w:p w:rsidR="00D87A31" w:rsidRPr="00A57C39" w:rsidRDefault="00D87A31" w:rsidP="00107248">
            <w:pPr>
              <w:numPr>
                <w:ilvl w:val="0"/>
                <w:numId w:val="3"/>
              </w:numPr>
            </w:pPr>
            <w:r>
              <w:t>Классные часы по теме «Современное общество в мире без коррупции»</w:t>
            </w:r>
          </w:p>
          <w:p w:rsidR="00D87A31" w:rsidRPr="005075BC" w:rsidRDefault="00D87A31" w:rsidP="00107248">
            <w:pPr>
              <w:numPr>
                <w:ilvl w:val="0"/>
                <w:numId w:val="3"/>
              </w:numPr>
            </w:pPr>
            <w:r>
              <w:t>Классные часы по теме «Коррупция в различных сферах общества»</w:t>
            </w:r>
          </w:p>
          <w:p w:rsidR="00D87A31" w:rsidRPr="005075BC" w:rsidRDefault="00D87A31" w:rsidP="00107248">
            <w:pPr>
              <w:numPr>
                <w:ilvl w:val="0"/>
                <w:numId w:val="3"/>
              </w:numPr>
            </w:pPr>
            <w:r>
              <w:t>Классные часы по теме «Защити себя сам»</w:t>
            </w:r>
          </w:p>
          <w:p w:rsidR="00D87A31" w:rsidRPr="005075BC" w:rsidRDefault="00D87A31" w:rsidP="00107248">
            <w:pPr>
              <w:numPr>
                <w:ilvl w:val="0"/>
                <w:numId w:val="3"/>
              </w:numPr>
            </w:pPr>
            <w:r w:rsidRPr="006E0798">
              <w:rPr>
                <w:sz w:val="20"/>
                <w:szCs w:val="20"/>
              </w:rPr>
              <w:t>Конкурс рисунков на тему «Нет коррупции»</w:t>
            </w:r>
          </w:p>
          <w:p w:rsidR="00D87A31" w:rsidRPr="005D745A" w:rsidRDefault="00D87A31" w:rsidP="00107248">
            <w:pPr>
              <w:numPr>
                <w:ilvl w:val="0"/>
                <w:numId w:val="3"/>
              </w:numPr>
            </w:pPr>
            <w:r w:rsidRPr="006E0798">
              <w:rPr>
                <w:sz w:val="20"/>
                <w:szCs w:val="20"/>
              </w:rPr>
              <w:t>Урок  - диспут «Как соблюдать права учащихся в нашей школе»</w:t>
            </w:r>
          </w:p>
          <w:p w:rsidR="00D87A31" w:rsidRPr="005D745A" w:rsidRDefault="00D87A31" w:rsidP="00107248">
            <w:pPr>
              <w:numPr>
                <w:ilvl w:val="0"/>
                <w:numId w:val="3"/>
              </w:numPr>
            </w:pPr>
            <w:r>
              <w:rPr>
                <w:sz w:val="22"/>
                <w:szCs w:val="22"/>
              </w:rPr>
              <w:t>Урок истории  в 5 классе «</w:t>
            </w:r>
            <w:r w:rsidRPr="00AE7DFC">
              <w:t>Коррупция в Древнем Египте и Шумере.   Древнеиндийский трактат о коррупции</w:t>
            </w:r>
            <w:r>
              <w:rPr>
                <w:sz w:val="22"/>
                <w:szCs w:val="22"/>
              </w:rPr>
              <w:t>»</w:t>
            </w:r>
          </w:p>
          <w:p w:rsidR="00D87A31" w:rsidRPr="005D745A" w:rsidRDefault="00D87A31" w:rsidP="00107248">
            <w:pPr>
              <w:numPr>
                <w:ilvl w:val="0"/>
                <w:numId w:val="3"/>
              </w:numPr>
            </w:pPr>
            <w:r>
              <w:rPr>
                <w:sz w:val="22"/>
                <w:szCs w:val="22"/>
              </w:rPr>
              <w:t>Урок истории  в 6 классе «</w:t>
            </w:r>
            <w:r w:rsidRPr="00AE7DFC">
              <w:t>Кризис европейского сред</w:t>
            </w:r>
            <w:r>
              <w:t>невекового общества в XIV-XV вв</w:t>
            </w:r>
            <w:r>
              <w:rPr>
                <w:sz w:val="22"/>
                <w:szCs w:val="22"/>
              </w:rPr>
              <w:t>»</w:t>
            </w:r>
          </w:p>
          <w:p w:rsidR="00D87A31" w:rsidRPr="005D745A" w:rsidRDefault="00D87A31" w:rsidP="00107248">
            <w:pPr>
              <w:numPr>
                <w:ilvl w:val="0"/>
                <w:numId w:val="3"/>
              </w:numPr>
            </w:pPr>
            <w:r>
              <w:rPr>
                <w:sz w:val="22"/>
                <w:szCs w:val="22"/>
              </w:rPr>
              <w:t>Урок истории  в 6 классе «</w:t>
            </w:r>
            <w:r>
              <w:t>Абсолютизм и коррупция</w:t>
            </w:r>
            <w:r>
              <w:rPr>
                <w:sz w:val="22"/>
                <w:szCs w:val="22"/>
              </w:rPr>
              <w:t>»</w:t>
            </w:r>
          </w:p>
          <w:p w:rsidR="00D87A31" w:rsidRDefault="00D87A31" w:rsidP="00107248">
            <w:pPr>
              <w:numPr>
                <w:ilvl w:val="0"/>
                <w:numId w:val="3"/>
              </w:numPr>
            </w:pPr>
            <w:r>
              <w:rPr>
                <w:sz w:val="22"/>
                <w:szCs w:val="22"/>
              </w:rPr>
              <w:t>Классные часы «</w:t>
            </w:r>
            <w:r w:rsidRPr="007A7439">
              <w:rPr>
                <w:szCs w:val="28"/>
              </w:rPr>
              <w:t>По законам справедливости</w:t>
            </w:r>
            <w:r>
              <w:rPr>
                <w:sz w:val="22"/>
                <w:szCs w:val="22"/>
              </w:rPr>
              <w:t>»</w:t>
            </w:r>
          </w:p>
          <w:p w:rsidR="00D87A31" w:rsidRDefault="00D87A31" w:rsidP="00107248"/>
          <w:p w:rsidR="00D87A31" w:rsidRDefault="00D87A31" w:rsidP="00107248">
            <w:r>
              <w:rPr>
                <w:sz w:val="22"/>
                <w:szCs w:val="22"/>
              </w:rPr>
              <w:t>7-е классы:</w:t>
            </w:r>
          </w:p>
          <w:p w:rsidR="00D87A31" w:rsidRPr="00A57C39" w:rsidRDefault="00D87A31" w:rsidP="00107248">
            <w:pPr>
              <w:numPr>
                <w:ilvl w:val="0"/>
                <w:numId w:val="4"/>
              </w:numPr>
            </w:pPr>
            <w:r>
              <w:t>Классные часы по теме «Современное общество в мире без коррупции»</w:t>
            </w:r>
          </w:p>
          <w:p w:rsidR="00D87A31" w:rsidRPr="00A57C39" w:rsidRDefault="00D87A31" w:rsidP="00107248">
            <w:pPr>
              <w:numPr>
                <w:ilvl w:val="0"/>
                <w:numId w:val="4"/>
              </w:numPr>
            </w:pPr>
            <w:r>
              <w:t>Классные часы по теме «Коррупция в различных сферах общества»</w:t>
            </w:r>
          </w:p>
          <w:p w:rsidR="00D87A31" w:rsidRPr="00A83376" w:rsidRDefault="00D87A31" w:rsidP="00107248">
            <w:pPr>
              <w:numPr>
                <w:ilvl w:val="0"/>
                <w:numId w:val="4"/>
              </w:numPr>
            </w:pPr>
            <w:r>
              <w:t>Научно-практическая конференция «Эврика» (секция: право)  с приглашением мирового судьи, кандидата юридических наук Гильманова И.М.</w:t>
            </w:r>
          </w:p>
          <w:p w:rsidR="00D87A31" w:rsidRPr="005075BC" w:rsidRDefault="00D87A31" w:rsidP="00107248">
            <w:pPr>
              <w:numPr>
                <w:ilvl w:val="0"/>
                <w:numId w:val="4"/>
              </w:numPr>
            </w:pPr>
            <w:r w:rsidRPr="00F03632">
              <w:t>Встреча учащихся с представителями правоохранительных органов</w:t>
            </w:r>
            <w:r>
              <w:t xml:space="preserve"> (Обрезкова И.В., инспектор ПДН УВД)</w:t>
            </w:r>
          </w:p>
          <w:p w:rsidR="00D87A31" w:rsidRPr="005075BC" w:rsidRDefault="00D87A31" w:rsidP="00107248">
            <w:pPr>
              <w:numPr>
                <w:ilvl w:val="0"/>
                <w:numId w:val="4"/>
              </w:numPr>
            </w:pPr>
            <w:r>
              <w:t>Классные часы по теме «Защити себя сам»</w:t>
            </w:r>
          </w:p>
          <w:p w:rsidR="00D87A31" w:rsidRPr="005D745A" w:rsidRDefault="00D87A31" w:rsidP="00107248">
            <w:pPr>
              <w:numPr>
                <w:ilvl w:val="0"/>
                <w:numId w:val="4"/>
              </w:numPr>
            </w:pPr>
            <w:r w:rsidRPr="006E0798">
              <w:rPr>
                <w:sz w:val="20"/>
                <w:szCs w:val="20"/>
              </w:rPr>
              <w:t>Дискуссия «Коррупция – антикоррупция»</w:t>
            </w:r>
          </w:p>
          <w:p w:rsidR="00D87A31" w:rsidRPr="005D745A" w:rsidRDefault="00D87A31" w:rsidP="00107248">
            <w:pPr>
              <w:numPr>
                <w:ilvl w:val="0"/>
                <w:numId w:val="4"/>
              </w:numPr>
            </w:pPr>
            <w:r>
              <w:rPr>
                <w:sz w:val="22"/>
                <w:szCs w:val="22"/>
              </w:rPr>
              <w:t xml:space="preserve"> Классные часы «</w:t>
            </w:r>
            <w:r w:rsidRPr="007A7439">
              <w:rPr>
                <w:szCs w:val="28"/>
              </w:rPr>
              <w:t>Проблема «Обходного» пути</w:t>
            </w:r>
            <w:r>
              <w:rPr>
                <w:sz w:val="22"/>
                <w:szCs w:val="22"/>
              </w:rPr>
              <w:t>»</w:t>
            </w:r>
          </w:p>
          <w:p w:rsidR="00D87A31" w:rsidRDefault="00D87A31" w:rsidP="00107248">
            <w:pPr>
              <w:numPr>
                <w:ilvl w:val="0"/>
                <w:numId w:val="4"/>
              </w:numPr>
            </w:pPr>
            <w:r>
              <w:rPr>
                <w:sz w:val="22"/>
                <w:szCs w:val="22"/>
              </w:rPr>
              <w:t>Урок истории  в 7 классе «</w:t>
            </w:r>
            <w:r w:rsidRPr="00AE7DFC">
              <w:t>Идеология Просвещения и конституционализм.  Становление гражданского общества</w:t>
            </w:r>
            <w:r>
              <w:rPr>
                <w:sz w:val="22"/>
                <w:szCs w:val="22"/>
              </w:rPr>
              <w:t>»</w:t>
            </w:r>
          </w:p>
          <w:p w:rsidR="00D87A31" w:rsidRDefault="00D87A31" w:rsidP="00107248">
            <w:pPr>
              <w:numPr>
                <w:ilvl w:val="0"/>
                <w:numId w:val="4"/>
              </w:numPr>
            </w:pPr>
            <w:r>
              <w:rPr>
                <w:sz w:val="22"/>
                <w:szCs w:val="22"/>
              </w:rPr>
              <w:t xml:space="preserve"> Урок истории  в 7 классе «</w:t>
            </w:r>
            <w:r w:rsidRPr="00AE7DFC">
              <w:t>Традиционные общества Востока в условиях европейской колониальной экспансии</w:t>
            </w:r>
            <w:r>
              <w:rPr>
                <w:sz w:val="22"/>
                <w:szCs w:val="22"/>
              </w:rPr>
              <w:t>»</w:t>
            </w:r>
          </w:p>
          <w:p w:rsidR="00D87A31" w:rsidRDefault="00D87A31" w:rsidP="00107248"/>
          <w:p w:rsidR="00D87A31" w:rsidRDefault="00D87A31" w:rsidP="00107248">
            <w:r>
              <w:rPr>
                <w:sz w:val="22"/>
                <w:szCs w:val="22"/>
              </w:rPr>
              <w:t>8-е классы:</w:t>
            </w:r>
          </w:p>
          <w:p w:rsidR="00D87A31" w:rsidRPr="00A57C39" w:rsidRDefault="00D87A31" w:rsidP="00107248">
            <w:pPr>
              <w:numPr>
                <w:ilvl w:val="0"/>
                <w:numId w:val="1"/>
              </w:numPr>
            </w:pPr>
            <w:r>
              <w:t>Открытое мероприятие «Мир без коррупции»</w:t>
            </w:r>
          </w:p>
          <w:p w:rsidR="00D87A31" w:rsidRPr="00A57C39" w:rsidRDefault="00D87A31" w:rsidP="00107248">
            <w:pPr>
              <w:numPr>
                <w:ilvl w:val="0"/>
                <w:numId w:val="1"/>
              </w:numPr>
            </w:pPr>
            <w:r>
              <w:t>Классные часы по теме «Коррупция в различных сферах общества»</w:t>
            </w:r>
          </w:p>
          <w:p w:rsidR="00D87A31" w:rsidRPr="00A57C39" w:rsidRDefault="00D87A31" w:rsidP="00107248">
            <w:pPr>
              <w:numPr>
                <w:ilvl w:val="0"/>
                <w:numId w:val="1"/>
              </w:numPr>
            </w:pPr>
            <w:r>
              <w:t>Научно-практическая конференция «Эврика» (секция: право)  с приглашением мирового судьи, кандидата юридических наук Гильманова И.М.</w:t>
            </w:r>
          </w:p>
          <w:p w:rsidR="00D87A31" w:rsidRPr="00A83376" w:rsidRDefault="00D87A31" w:rsidP="00107248">
            <w:pPr>
              <w:numPr>
                <w:ilvl w:val="0"/>
                <w:numId w:val="1"/>
              </w:numPr>
            </w:pPr>
            <w:r>
              <w:t>Открытые интеллектуальные турниры «Мы против коррупции»</w:t>
            </w:r>
          </w:p>
          <w:p w:rsidR="00D87A31" w:rsidRPr="005075BC" w:rsidRDefault="00D87A31" w:rsidP="00107248">
            <w:pPr>
              <w:numPr>
                <w:ilvl w:val="0"/>
                <w:numId w:val="1"/>
              </w:numPr>
            </w:pPr>
            <w:r w:rsidRPr="00F03632">
              <w:t>Встреча учащихся с представителями правоохранительных органов</w:t>
            </w:r>
            <w:r>
              <w:t xml:space="preserve"> (Обрезкова И.В., инспектор ПДН УВД)</w:t>
            </w:r>
          </w:p>
          <w:p w:rsidR="00D87A31" w:rsidRPr="005075BC" w:rsidRDefault="00D87A31" w:rsidP="00107248">
            <w:pPr>
              <w:numPr>
                <w:ilvl w:val="0"/>
                <w:numId w:val="1"/>
              </w:numPr>
            </w:pPr>
            <w:r>
              <w:t>Классные часы по теме «Защити себя сам»</w:t>
            </w:r>
          </w:p>
          <w:p w:rsidR="00D87A31" w:rsidRPr="005075BC" w:rsidRDefault="00D87A31" w:rsidP="00107248">
            <w:pPr>
              <w:numPr>
                <w:ilvl w:val="0"/>
                <w:numId w:val="1"/>
              </w:numPr>
            </w:pPr>
            <w:r>
              <w:t>Диспут по теме «Влияние коррупции на нравственность»</w:t>
            </w:r>
          </w:p>
          <w:p w:rsidR="00D87A31" w:rsidRPr="00910E02" w:rsidRDefault="00D87A31" w:rsidP="00107248">
            <w:pPr>
              <w:numPr>
                <w:ilvl w:val="0"/>
                <w:numId w:val="1"/>
              </w:numPr>
            </w:pPr>
            <w:r w:rsidRPr="006E0798">
              <w:rPr>
                <w:sz w:val="20"/>
                <w:szCs w:val="20"/>
              </w:rPr>
              <w:t>Урок – диспут «Наши права и обязанности»</w:t>
            </w:r>
          </w:p>
          <w:p w:rsidR="00D87A31" w:rsidRDefault="00D87A31" w:rsidP="00107248">
            <w:pPr>
              <w:numPr>
                <w:ilvl w:val="0"/>
                <w:numId w:val="1"/>
              </w:numPr>
            </w:pPr>
            <w:r>
              <w:rPr>
                <w:sz w:val="20"/>
                <w:szCs w:val="20"/>
              </w:rPr>
              <w:t>Урок истории «</w:t>
            </w:r>
            <w:r w:rsidRPr="00AE7DFC">
              <w:t>Государственно-правовые системы и социально-экономическое развитие общества в условиях тоталитарных и авторитарных диктатур</w:t>
            </w:r>
            <w:r>
              <w:rPr>
                <w:sz w:val="20"/>
                <w:szCs w:val="20"/>
              </w:rPr>
              <w:t>»</w:t>
            </w:r>
          </w:p>
          <w:p w:rsidR="00D87A31" w:rsidRDefault="00D87A31" w:rsidP="00107248"/>
          <w:p w:rsidR="00D87A31" w:rsidRDefault="00D87A31" w:rsidP="00107248">
            <w:r>
              <w:rPr>
                <w:sz w:val="22"/>
                <w:szCs w:val="22"/>
              </w:rPr>
              <w:t>9-е классы:</w:t>
            </w:r>
          </w:p>
          <w:p w:rsidR="00D87A31" w:rsidRDefault="00D87A31" w:rsidP="00107248">
            <w:pPr>
              <w:numPr>
                <w:ilvl w:val="0"/>
                <w:numId w:val="5"/>
              </w:numPr>
            </w:pPr>
            <w:r>
              <w:t>Диспут по теме «Эффективные способы борьбы с коррупцией» (на уроках обществознания)</w:t>
            </w:r>
          </w:p>
          <w:p w:rsidR="00D87A31" w:rsidRPr="00A57C39" w:rsidRDefault="00D87A31" w:rsidP="00107248">
            <w:pPr>
              <w:numPr>
                <w:ilvl w:val="0"/>
                <w:numId w:val="5"/>
              </w:numPr>
            </w:pPr>
            <w:r>
              <w:t>Открытое мероприятие «Мир без коррупции»</w:t>
            </w:r>
          </w:p>
          <w:p w:rsidR="00D87A31" w:rsidRPr="00A57C39" w:rsidRDefault="00D87A31" w:rsidP="00107248">
            <w:pPr>
              <w:numPr>
                <w:ilvl w:val="0"/>
                <w:numId w:val="5"/>
              </w:numPr>
            </w:pPr>
            <w:r>
              <w:t>Классные часы по теме «Коррупция в различных сферах общества»</w:t>
            </w:r>
          </w:p>
          <w:p w:rsidR="00D87A31" w:rsidRPr="00A57C39" w:rsidRDefault="00D87A31" w:rsidP="00107248">
            <w:pPr>
              <w:numPr>
                <w:ilvl w:val="0"/>
                <w:numId w:val="5"/>
              </w:numPr>
            </w:pPr>
            <w:r>
              <w:t>Диспут по теме «Эффективные способы борьбы с коррупцией» (на уроках обществознания)</w:t>
            </w:r>
          </w:p>
          <w:p w:rsidR="00D87A31" w:rsidRPr="00A57C39" w:rsidRDefault="00D87A31" w:rsidP="00107248">
            <w:pPr>
              <w:numPr>
                <w:ilvl w:val="0"/>
                <w:numId w:val="5"/>
              </w:numPr>
            </w:pPr>
            <w:r>
              <w:t>Научно-практическая конференция «Эврика» (секция: право)  с приглашением мирового судьи, кандидата юридических наук Гильманова И.М.</w:t>
            </w:r>
          </w:p>
          <w:p w:rsidR="00D87A31" w:rsidRPr="00A83376" w:rsidRDefault="00D87A31" w:rsidP="00107248">
            <w:pPr>
              <w:numPr>
                <w:ilvl w:val="0"/>
                <w:numId w:val="5"/>
              </w:numPr>
            </w:pPr>
            <w:r>
              <w:t>Открытые интеллектуальные турниры «Мы против коррупции»</w:t>
            </w:r>
          </w:p>
          <w:p w:rsidR="00D87A31" w:rsidRPr="005075BC" w:rsidRDefault="00D87A31" w:rsidP="00107248">
            <w:pPr>
              <w:numPr>
                <w:ilvl w:val="0"/>
                <w:numId w:val="5"/>
              </w:numPr>
            </w:pPr>
            <w:r>
              <w:t>Деловая игра «Закон против коррупции»</w:t>
            </w:r>
          </w:p>
          <w:p w:rsidR="00D87A31" w:rsidRPr="005075BC" w:rsidRDefault="00D87A31" w:rsidP="00107248">
            <w:pPr>
              <w:numPr>
                <w:ilvl w:val="0"/>
                <w:numId w:val="5"/>
              </w:numPr>
            </w:pPr>
            <w:r>
              <w:t>Классные часы по теме «Защити себя сам»</w:t>
            </w:r>
          </w:p>
          <w:p w:rsidR="00D87A31" w:rsidRPr="005075BC" w:rsidRDefault="00D87A31" w:rsidP="00107248">
            <w:pPr>
              <w:numPr>
                <w:ilvl w:val="0"/>
                <w:numId w:val="5"/>
              </w:numPr>
            </w:pPr>
            <w:r>
              <w:t>Диспут по теме «Влияние коррупции на нравственность»</w:t>
            </w:r>
          </w:p>
          <w:p w:rsidR="00D87A31" w:rsidRPr="00910E02" w:rsidRDefault="00D87A31" w:rsidP="00107248">
            <w:pPr>
              <w:numPr>
                <w:ilvl w:val="0"/>
                <w:numId w:val="5"/>
              </w:numPr>
            </w:pPr>
            <w:r w:rsidRPr="006E0798">
              <w:rPr>
                <w:sz w:val="20"/>
                <w:szCs w:val="20"/>
              </w:rPr>
              <w:t>Мозговой штурм «Учимся видеть коррупцию»</w:t>
            </w:r>
          </w:p>
          <w:p w:rsidR="00D87A31" w:rsidRPr="00910E02" w:rsidRDefault="00D87A31" w:rsidP="00107248">
            <w:pPr>
              <w:numPr>
                <w:ilvl w:val="0"/>
                <w:numId w:val="5"/>
              </w:numPr>
            </w:pPr>
            <w:r>
              <w:rPr>
                <w:sz w:val="20"/>
                <w:szCs w:val="20"/>
              </w:rPr>
              <w:t>Урок истории «</w:t>
            </w:r>
            <w:r w:rsidRPr="00AE7DFC">
              <w:t>Коррупция – общий вызов для стран с переходной экономикой</w:t>
            </w:r>
            <w:r>
              <w:rPr>
                <w:sz w:val="20"/>
                <w:szCs w:val="20"/>
              </w:rPr>
              <w:t>»</w:t>
            </w:r>
          </w:p>
          <w:p w:rsidR="00D87A31" w:rsidRDefault="00D87A31" w:rsidP="00107248">
            <w:pPr>
              <w:numPr>
                <w:ilvl w:val="0"/>
                <w:numId w:val="5"/>
              </w:numPr>
            </w:pPr>
            <w:r>
              <w:rPr>
                <w:sz w:val="20"/>
                <w:szCs w:val="20"/>
              </w:rPr>
              <w:t>Урок истории «</w:t>
            </w:r>
            <w:r w:rsidRPr="00AE7DFC">
              <w:t>Формирование международного антикоррупционного законодательства</w:t>
            </w:r>
            <w:r>
              <w:rPr>
                <w:sz w:val="20"/>
                <w:szCs w:val="20"/>
              </w:rPr>
              <w:t>»</w:t>
            </w:r>
          </w:p>
          <w:p w:rsidR="00D87A31" w:rsidRDefault="00D87A31" w:rsidP="00107248"/>
          <w:p w:rsidR="00D87A31" w:rsidRDefault="00D87A31" w:rsidP="00107248">
            <w:r>
              <w:rPr>
                <w:sz w:val="22"/>
                <w:szCs w:val="22"/>
              </w:rPr>
              <w:t>10-11 классы:</w:t>
            </w:r>
          </w:p>
          <w:p w:rsidR="00D87A31" w:rsidRPr="00A57C39" w:rsidRDefault="00D87A31" w:rsidP="00107248">
            <w:pPr>
              <w:numPr>
                <w:ilvl w:val="0"/>
                <w:numId w:val="6"/>
              </w:numPr>
            </w:pPr>
            <w:r>
              <w:t>Диспут по теме «Эффективные способы борьбы с коррупцией» (на уроках обществознания)</w:t>
            </w:r>
          </w:p>
          <w:p w:rsidR="00D87A31" w:rsidRPr="00A57C39" w:rsidRDefault="00D87A31" w:rsidP="00107248">
            <w:pPr>
              <w:numPr>
                <w:ilvl w:val="0"/>
                <w:numId w:val="6"/>
              </w:numPr>
            </w:pPr>
            <w:r>
              <w:t>Открытое мероприятие «Мир без коррупции»</w:t>
            </w:r>
          </w:p>
          <w:p w:rsidR="00D87A31" w:rsidRPr="00A57C39" w:rsidRDefault="00D87A31" w:rsidP="00107248">
            <w:pPr>
              <w:numPr>
                <w:ilvl w:val="0"/>
                <w:numId w:val="6"/>
              </w:numPr>
            </w:pPr>
            <w:r>
              <w:t>Классные часы по теме «Коррупция в различных сферах общества»</w:t>
            </w:r>
          </w:p>
          <w:p w:rsidR="00D87A31" w:rsidRPr="00A57C39" w:rsidRDefault="00D87A31" w:rsidP="00107248">
            <w:pPr>
              <w:numPr>
                <w:ilvl w:val="0"/>
                <w:numId w:val="6"/>
              </w:numPr>
            </w:pPr>
            <w:r>
              <w:t>Диспут по теме «Эффективные способы борьбы с коррупцией» (на уроках обществознания)</w:t>
            </w:r>
          </w:p>
          <w:p w:rsidR="00D87A31" w:rsidRPr="005075BC" w:rsidRDefault="00D87A31" w:rsidP="00107248">
            <w:pPr>
              <w:numPr>
                <w:ilvl w:val="0"/>
                <w:numId w:val="6"/>
              </w:numPr>
            </w:pPr>
            <w:r>
              <w:t>Научно-практическая конференция «Эврика» (секция: право)  с приглашением мирового судьи, кандидата юридических наук Гильманова И.М.</w:t>
            </w:r>
          </w:p>
          <w:p w:rsidR="00D87A31" w:rsidRPr="005075BC" w:rsidRDefault="00D87A31" w:rsidP="00107248">
            <w:pPr>
              <w:numPr>
                <w:ilvl w:val="0"/>
                <w:numId w:val="6"/>
              </w:numPr>
            </w:pPr>
            <w:r w:rsidRPr="00315CC5">
              <w:rPr>
                <w:sz w:val="20"/>
                <w:szCs w:val="20"/>
              </w:rPr>
              <w:t>Анкетирование учащихся на антикоррупционную тему.</w:t>
            </w:r>
          </w:p>
          <w:p w:rsidR="00D87A31" w:rsidRPr="005075BC" w:rsidRDefault="00D87A31" w:rsidP="00107248">
            <w:pPr>
              <w:numPr>
                <w:ilvl w:val="0"/>
                <w:numId w:val="6"/>
              </w:numPr>
            </w:pPr>
            <w:r>
              <w:t>Открытые интеллектуальные турниры «Мы против коррупции»</w:t>
            </w:r>
          </w:p>
          <w:p w:rsidR="00D87A31" w:rsidRPr="005075BC" w:rsidRDefault="00D87A31" w:rsidP="00107248">
            <w:pPr>
              <w:numPr>
                <w:ilvl w:val="0"/>
                <w:numId w:val="6"/>
              </w:numPr>
            </w:pPr>
            <w:r>
              <w:t>Классные часы по теме «Защити себя сам»</w:t>
            </w:r>
          </w:p>
          <w:p w:rsidR="00D87A31" w:rsidRPr="005075BC" w:rsidRDefault="00D87A31" w:rsidP="00107248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t>Диспут по теме «Влияние коррупции на нравственность»</w:t>
            </w:r>
          </w:p>
          <w:p w:rsidR="00D87A31" w:rsidRPr="00910E02" w:rsidRDefault="00D87A31" w:rsidP="00107248">
            <w:pPr>
              <w:numPr>
                <w:ilvl w:val="0"/>
                <w:numId w:val="6"/>
              </w:numPr>
            </w:pPr>
            <w:r>
              <w:rPr>
                <w:sz w:val="22"/>
                <w:szCs w:val="22"/>
              </w:rPr>
              <w:t xml:space="preserve"> </w:t>
            </w:r>
            <w:r w:rsidRPr="006E0798">
              <w:rPr>
                <w:sz w:val="20"/>
                <w:szCs w:val="20"/>
              </w:rPr>
              <w:t>Гражданин и коррупция.</w:t>
            </w:r>
            <w:r>
              <w:rPr>
                <w:sz w:val="20"/>
                <w:szCs w:val="20"/>
              </w:rPr>
              <w:t xml:space="preserve"> </w:t>
            </w:r>
            <w:r w:rsidRPr="006E0798">
              <w:rPr>
                <w:sz w:val="20"/>
                <w:szCs w:val="20"/>
              </w:rPr>
              <w:t>Противодействие коррупции:</w:t>
            </w:r>
            <w:r>
              <w:rPr>
                <w:sz w:val="20"/>
                <w:szCs w:val="20"/>
              </w:rPr>
              <w:t xml:space="preserve"> </w:t>
            </w:r>
            <w:r w:rsidRPr="006E0798">
              <w:rPr>
                <w:sz w:val="20"/>
                <w:szCs w:val="20"/>
              </w:rPr>
              <w:t>с чем боремся, зачем боремся.</w:t>
            </w:r>
            <w:r>
              <w:rPr>
                <w:sz w:val="20"/>
                <w:szCs w:val="20"/>
              </w:rPr>
              <w:t xml:space="preserve"> </w:t>
            </w:r>
            <w:r w:rsidRPr="006E0798">
              <w:rPr>
                <w:sz w:val="20"/>
                <w:szCs w:val="20"/>
              </w:rPr>
              <w:t>Проведение круглого стола по теме «Коррупция – угроза для демократического государства»</w:t>
            </w:r>
          </w:p>
          <w:p w:rsidR="00D87A31" w:rsidRPr="00910E02" w:rsidRDefault="00D87A31" w:rsidP="00107248">
            <w:pPr>
              <w:numPr>
                <w:ilvl w:val="0"/>
                <w:numId w:val="6"/>
              </w:numPr>
            </w:pPr>
            <w:r>
              <w:rPr>
                <w:sz w:val="20"/>
                <w:szCs w:val="20"/>
              </w:rPr>
              <w:t xml:space="preserve"> Урок обществознания  в 10 классе «</w:t>
            </w:r>
            <w:r w:rsidRPr="00AE7DFC">
              <w:t xml:space="preserve">Антикоррупционное мировоззрение. </w:t>
            </w:r>
            <w:r w:rsidRPr="00AE7DFC">
              <w:rPr>
                <w:rStyle w:val="Strong"/>
                <w:b w:val="0"/>
                <w:bCs w:val="0"/>
              </w:rPr>
              <w:t>Коррупционность - мировоззренческая характеристика общества и личности</w:t>
            </w:r>
            <w:r>
              <w:rPr>
                <w:sz w:val="20"/>
                <w:szCs w:val="20"/>
              </w:rPr>
              <w:t>»</w:t>
            </w:r>
          </w:p>
          <w:p w:rsidR="00D87A31" w:rsidRPr="00910E02" w:rsidRDefault="00D87A31" w:rsidP="00107248">
            <w:pPr>
              <w:numPr>
                <w:ilvl w:val="0"/>
                <w:numId w:val="6"/>
              </w:numPr>
            </w:pPr>
            <w:r>
              <w:rPr>
                <w:sz w:val="20"/>
                <w:szCs w:val="20"/>
              </w:rPr>
              <w:t xml:space="preserve"> Урок обществознания  в 10 классе «</w:t>
            </w:r>
            <w:r w:rsidRPr="00AE7DFC">
              <w:t>Коррупция как симптом общественной и государственной дисфункции. Коррупция как угроза национальной безопасности Российской Федерации</w:t>
            </w:r>
            <w:r>
              <w:rPr>
                <w:sz w:val="20"/>
                <w:szCs w:val="20"/>
              </w:rPr>
              <w:t>»</w:t>
            </w:r>
          </w:p>
          <w:p w:rsidR="00D87A31" w:rsidRPr="00910E02" w:rsidRDefault="00D87A31" w:rsidP="00107248">
            <w:pPr>
              <w:numPr>
                <w:ilvl w:val="0"/>
                <w:numId w:val="6"/>
              </w:numPr>
            </w:pPr>
            <w:r>
              <w:rPr>
                <w:sz w:val="20"/>
                <w:szCs w:val="20"/>
              </w:rPr>
              <w:t>Урок обществознания  в 11 классе «</w:t>
            </w:r>
            <w:r w:rsidRPr="00AE7DFC">
              <w:t>Коррупция   - «рыночный ответ» на слабость государства. Глобальная конкуренция и проблемы коррупции.</w:t>
            </w:r>
            <w:r w:rsidRPr="00AE7DFC">
              <w:rPr>
                <w:iCs/>
              </w:rPr>
              <w:t xml:space="preserve"> Коррупция в международном экономическом сотрудничестве</w:t>
            </w:r>
            <w:r>
              <w:rPr>
                <w:sz w:val="20"/>
                <w:szCs w:val="20"/>
              </w:rPr>
              <w:t>»</w:t>
            </w:r>
          </w:p>
          <w:p w:rsidR="00D87A31" w:rsidRPr="00910E02" w:rsidRDefault="00D87A31" w:rsidP="00107248">
            <w:pPr>
              <w:numPr>
                <w:ilvl w:val="0"/>
                <w:numId w:val="6"/>
              </w:numPr>
            </w:pPr>
            <w:r>
              <w:rPr>
                <w:sz w:val="20"/>
                <w:szCs w:val="20"/>
              </w:rPr>
              <w:t>Урок обществознания  в 11 классе «</w:t>
            </w:r>
            <w:r w:rsidRPr="00C268AD">
              <w:t>Коррупция  как разновидность девиантного  поведения,  как нарушение ролевых функций членов социума под непосредственным влиянием частных интересов</w:t>
            </w:r>
            <w:r>
              <w:rPr>
                <w:sz w:val="20"/>
                <w:szCs w:val="20"/>
              </w:rPr>
              <w:t>»</w:t>
            </w:r>
          </w:p>
          <w:p w:rsidR="00D87A31" w:rsidRPr="00107248" w:rsidRDefault="00D87A31" w:rsidP="00107248">
            <w:pPr>
              <w:numPr>
                <w:ilvl w:val="0"/>
                <w:numId w:val="6"/>
              </w:numPr>
            </w:pPr>
            <w:r>
              <w:rPr>
                <w:sz w:val="20"/>
                <w:szCs w:val="20"/>
              </w:rPr>
              <w:t xml:space="preserve">Урок обществознания  в 11 классе </w:t>
            </w:r>
            <w:r w:rsidRPr="00910E02">
              <w:rPr>
                <w:sz w:val="20"/>
                <w:szCs w:val="20"/>
              </w:rPr>
              <w:t>«</w:t>
            </w:r>
            <w:r w:rsidRPr="00910E02">
              <w:t>Политические цели и средства их достижения.</w:t>
            </w:r>
            <w:r w:rsidRPr="00910E02">
              <w:rPr>
                <w:rStyle w:val="Strong"/>
                <w:b w:val="0"/>
                <w:bCs w:val="0"/>
              </w:rPr>
              <w:t xml:space="preserve"> Коррупция   как способ борьбы за власть, как способ существования власти</w:t>
            </w:r>
            <w:r w:rsidRPr="00910E02">
              <w:rPr>
                <w:b/>
                <w:sz w:val="20"/>
                <w:szCs w:val="20"/>
              </w:rPr>
              <w:t>»</w:t>
            </w:r>
          </w:p>
          <w:p w:rsidR="00D87A31" w:rsidRDefault="00D87A31" w:rsidP="00107248">
            <w:pPr>
              <w:numPr>
                <w:ilvl w:val="0"/>
                <w:numId w:val="6"/>
              </w:numPr>
            </w:pPr>
            <w:r>
              <w:rPr>
                <w:szCs w:val="28"/>
              </w:rPr>
              <w:t xml:space="preserve">Участие в </w:t>
            </w:r>
            <w:r w:rsidRPr="00DB4B11">
              <w:rPr>
                <w:szCs w:val="28"/>
              </w:rPr>
              <w:t>Республиканск</w:t>
            </w:r>
            <w:r>
              <w:rPr>
                <w:szCs w:val="28"/>
              </w:rPr>
              <w:t>ом</w:t>
            </w:r>
            <w:r w:rsidRPr="00DB4B11">
              <w:rPr>
                <w:szCs w:val="28"/>
              </w:rPr>
              <w:t xml:space="preserve"> конкурс</w:t>
            </w:r>
            <w:r>
              <w:rPr>
                <w:szCs w:val="28"/>
              </w:rPr>
              <w:t>е</w:t>
            </w:r>
            <w:r w:rsidRPr="00DB4B11">
              <w:rPr>
                <w:szCs w:val="28"/>
              </w:rPr>
              <w:t xml:space="preserve"> сочинений «Будущее моей страны – в моих руках»</w:t>
            </w:r>
            <w:r>
              <w:rPr>
                <w:szCs w:val="28"/>
              </w:rPr>
              <w:t xml:space="preserve"> (</w:t>
            </w:r>
            <w:r>
              <w:rPr>
                <w:szCs w:val="28"/>
                <w:lang w:val="en-US"/>
              </w:rPr>
              <w:t>I</w:t>
            </w:r>
            <w:r>
              <w:rPr>
                <w:szCs w:val="28"/>
              </w:rPr>
              <w:t xml:space="preserve"> место, Вострякова Елизавета)</w:t>
            </w:r>
          </w:p>
          <w:p w:rsidR="00D87A31" w:rsidRPr="0035759C" w:rsidRDefault="00D87A31" w:rsidP="00FD5B01"/>
        </w:tc>
        <w:tc>
          <w:tcPr>
            <w:tcW w:w="2947" w:type="dxa"/>
          </w:tcPr>
          <w:p w:rsidR="00D87A31" w:rsidRDefault="00D87A31" w:rsidP="008B7267">
            <w:r>
              <w:t xml:space="preserve"> Использование </w:t>
            </w:r>
            <w:r w:rsidRPr="00107248">
              <w:t>информационной сист</w:t>
            </w:r>
            <w:r>
              <w:t>емы</w:t>
            </w:r>
            <w:r w:rsidRPr="00107248">
              <w:t xml:space="preserve"> «Электронное образование», раздел «Учителю- Виртуальные методические сообщества», «У</w:t>
            </w:r>
            <w:r w:rsidRPr="00107248">
              <w:rPr>
                <w:lang w:val="tt-RU"/>
              </w:rPr>
              <w:t>ң</w:t>
            </w:r>
            <w:r>
              <w:t>ыш-успех»,</w:t>
            </w:r>
          </w:p>
          <w:p w:rsidR="00D87A31" w:rsidRPr="00107248" w:rsidRDefault="00D87A31" w:rsidP="008B7267">
            <w:r w:rsidRPr="00107248">
              <w:t>«цифровые образовательные ресурсы»</w:t>
            </w:r>
          </w:p>
        </w:tc>
      </w:tr>
    </w:tbl>
    <w:p w:rsidR="00D87A31" w:rsidRDefault="00D87A31" w:rsidP="00107248"/>
    <w:p w:rsidR="00D87A31" w:rsidRDefault="00D87A31" w:rsidP="00107248"/>
    <w:p w:rsidR="00D87A31" w:rsidRDefault="00D87A31" w:rsidP="00107248"/>
    <w:p w:rsidR="00D87A31" w:rsidRPr="00127A6D" w:rsidRDefault="00D87A31" w:rsidP="00107248">
      <w:r w:rsidRPr="00127A6D">
        <w:t xml:space="preserve">Директор  </w:t>
      </w:r>
    </w:p>
    <w:p w:rsidR="00D87A31" w:rsidRPr="00127A6D" w:rsidRDefault="00D87A31" w:rsidP="00107248">
      <w:r w:rsidRPr="00127A6D">
        <w:t>«Лицей № 78 им.А.С.Пушкина»                                               Редько З.В.</w:t>
      </w:r>
    </w:p>
    <w:p w:rsidR="00D87A31" w:rsidRDefault="00D87A31" w:rsidP="00107248"/>
    <w:sectPr w:rsidR="00D87A31" w:rsidSect="00DC1693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755B7"/>
    <w:multiLevelType w:val="hybridMultilevel"/>
    <w:tmpl w:val="2A929348"/>
    <w:lvl w:ilvl="0" w:tplc="377A9C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6003554"/>
    <w:multiLevelType w:val="hybridMultilevel"/>
    <w:tmpl w:val="637CFC32"/>
    <w:lvl w:ilvl="0" w:tplc="377A9C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E04C48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BBB01C8"/>
    <w:multiLevelType w:val="hybridMultilevel"/>
    <w:tmpl w:val="95FC4BA6"/>
    <w:lvl w:ilvl="0" w:tplc="C93ED4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B691A20"/>
    <w:multiLevelType w:val="hybridMultilevel"/>
    <w:tmpl w:val="E5D023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96B7C27"/>
    <w:multiLevelType w:val="hybridMultilevel"/>
    <w:tmpl w:val="496AFD50"/>
    <w:lvl w:ilvl="0" w:tplc="377A9C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976202B"/>
    <w:multiLevelType w:val="hybridMultilevel"/>
    <w:tmpl w:val="B4D0223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E653F16"/>
    <w:multiLevelType w:val="hybridMultilevel"/>
    <w:tmpl w:val="D33A0A98"/>
    <w:lvl w:ilvl="0" w:tplc="0419000D">
      <w:start w:val="1"/>
      <w:numFmt w:val="bullet"/>
      <w:lvlText w:val=""/>
      <w:lvlJc w:val="left"/>
      <w:pPr>
        <w:ind w:left="10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217E"/>
    <w:rsid w:val="00004D66"/>
    <w:rsid w:val="000063B9"/>
    <w:rsid w:val="000069EF"/>
    <w:rsid w:val="00013257"/>
    <w:rsid w:val="000171B6"/>
    <w:rsid w:val="00020D2B"/>
    <w:rsid w:val="00021BA3"/>
    <w:rsid w:val="00022A05"/>
    <w:rsid w:val="000234D2"/>
    <w:rsid w:val="00024090"/>
    <w:rsid w:val="000243D8"/>
    <w:rsid w:val="0002476F"/>
    <w:rsid w:val="00025E09"/>
    <w:rsid w:val="0002656B"/>
    <w:rsid w:val="00027F17"/>
    <w:rsid w:val="00031695"/>
    <w:rsid w:val="000319FC"/>
    <w:rsid w:val="00031D13"/>
    <w:rsid w:val="00031D40"/>
    <w:rsid w:val="00031FEF"/>
    <w:rsid w:val="000336E3"/>
    <w:rsid w:val="00033856"/>
    <w:rsid w:val="0003446E"/>
    <w:rsid w:val="00034AE0"/>
    <w:rsid w:val="000351CD"/>
    <w:rsid w:val="00035A8A"/>
    <w:rsid w:val="000362A9"/>
    <w:rsid w:val="0003703B"/>
    <w:rsid w:val="00042D9C"/>
    <w:rsid w:val="00043A6E"/>
    <w:rsid w:val="00043D56"/>
    <w:rsid w:val="00044B77"/>
    <w:rsid w:val="0005002D"/>
    <w:rsid w:val="000515E5"/>
    <w:rsid w:val="00053F06"/>
    <w:rsid w:val="00054A88"/>
    <w:rsid w:val="0005538D"/>
    <w:rsid w:val="000563B8"/>
    <w:rsid w:val="000567BC"/>
    <w:rsid w:val="00056E1F"/>
    <w:rsid w:val="0006080A"/>
    <w:rsid w:val="0006092E"/>
    <w:rsid w:val="00061008"/>
    <w:rsid w:val="0006129F"/>
    <w:rsid w:val="00062CD0"/>
    <w:rsid w:val="00063105"/>
    <w:rsid w:val="0006338B"/>
    <w:rsid w:val="00064242"/>
    <w:rsid w:val="000649CD"/>
    <w:rsid w:val="00066330"/>
    <w:rsid w:val="0006646E"/>
    <w:rsid w:val="0006711F"/>
    <w:rsid w:val="00067E27"/>
    <w:rsid w:val="00070832"/>
    <w:rsid w:val="00073458"/>
    <w:rsid w:val="000739BE"/>
    <w:rsid w:val="0007562B"/>
    <w:rsid w:val="0008098C"/>
    <w:rsid w:val="00080DDC"/>
    <w:rsid w:val="00081464"/>
    <w:rsid w:val="000815CF"/>
    <w:rsid w:val="0008275D"/>
    <w:rsid w:val="00086469"/>
    <w:rsid w:val="00086501"/>
    <w:rsid w:val="00086F70"/>
    <w:rsid w:val="000875F0"/>
    <w:rsid w:val="00091A6C"/>
    <w:rsid w:val="00092796"/>
    <w:rsid w:val="00092B7A"/>
    <w:rsid w:val="000935E1"/>
    <w:rsid w:val="00093A2B"/>
    <w:rsid w:val="0009469E"/>
    <w:rsid w:val="00095D6F"/>
    <w:rsid w:val="00096B54"/>
    <w:rsid w:val="000A0C48"/>
    <w:rsid w:val="000A4036"/>
    <w:rsid w:val="000A7CB8"/>
    <w:rsid w:val="000B043D"/>
    <w:rsid w:val="000B068F"/>
    <w:rsid w:val="000B128D"/>
    <w:rsid w:val="000B175E"/>
    <w:rsid w:val="000B68C3"/>
    <w:rsid w:val="000B7339"/>
    <w:rsid w:val="000C0875"/>
    <w:rsid w:val="000C4AD8"/>
    <w:rsid w:val="000C5992"/>
    <w:rsid w:val="000C5C1D"/>
    <w:rsid w:val="000C7093"/>
    <w:rsid w:val="000D0AFB"/>
    <w:rsid w:val="000D1233"/>
    <w:rsid w:val="000D26C7"/>
    <w:rsid w:val="000D4494"/>
    <w:rsid w:val="000D4AFD"/>
    <w:rsid w:val="000D53DC"/>
    <w:rsid w:val="000D57F0"/>
    <w:rsid w:val="000D59B6"/>
    <w:rsid w:val="000D7590"/>
    <w:rsid w:val="000E06DC"/>
    <w:rsid w:val="000E0716"/>
    <w:rsid w:val="000E26D8"/>
    <w:rsid w:val="000E4206"/>
    <w:rsid w:val="000E4AA4"/>
    <w:rsid w:val="000E64C4"/>
    <w:rsid w:val="000E760C"/>
    <w:rsid w:val="000E7A41"/>
    <w:rsid w:val="000F08A1"/>
    <w:rsid w:val="000F26E4"/>
    <w:rsid w:val="000F2A18"/>
    <w:rsid w:val="000F36D4"/>
    <w:rsid w:val="000F3BD4"/>
    <w:rsid w:val="000F621A"/>
    <w:rsid w:val="00100D74"/>
    <w:rsid w:val="001013A4"/>
    <w:rsid w:val="0010335C"/>
    <w:rsid w:val="0010567A"/>
    <w:rsid w:val="00105B73"/>
    <w:rsid w:val="00106F6E"/>
    <w:rsid w:val="00107248"/>
    <w:rsid w:val="001073D4"/>
    <w:rsid w:val="00111169"/>
    <w:rsid w:val="001114AD"/>
    <w:rsid w:val="00112220"/>
    <w:rsid w:val="001134A9"/>
    <w:rsid w:val="00114173"/>
    <w:rsid w:val="0011556B"/>
    <w:rsid w:val="00116DD3"/>
    <w:rsid w:val="00116FE6"/>
    <w:rsid w:val="001177B5"/>
    <w:rsid w:val="00120586"/>
    <w:rsid w:val="00121321"/>
    <w:rsid w:val="001231E9"/>
    <w:rsid w:val="00123939"/>
    <w:rsid w:val="00123AEA"/>
    <w:rsid w:val="0012463A"/>
    <w:rsid w:val="001247E4"/>
    <w:rsid w:val="001255E2"/>
    <w:rsid w:val="0012668A"/>
    <w:rsid w:val="001269E9"/>
    <w:rsid w:val="00126B4B"/>
    <w:rsid w:val="00126D5B"/>
    <w:rsid w:val="00126FC2"/>
    <w:rsid w:val="00127927"/>
    <w:rsid w:val="0012793C"/>
    <w:rsid w:val="00127A6D"/>
    <w:rsid w:val="001302DF"/>
    <w:rsid w:val="00130C20"/>
    <w:rsid w:val="00131596"/>
    <w:rsid w:val="00132308"/>
    <w:rsid w:val="00133DB4"/>
    <w:rsid w:val="00133F0E"/>
    <w:rsid w:val="00140350"/>
    <w:rsid w:val="00142494"/>
    <w:rsid w:val="001439E2"/>
    <w:rsid w:val="00152FB3"/>
    <w:rsid w:val="0015302E"/>
    <w:rsid w:val="001537DD"/>
    <w:rsid w:val="00154449"/>
    <w:rsid w:val="00155EE4"/>
    <w:rsid w:val="0015794A"/>
    <w:rsid w:val="00161340"/>
    <w:rsid w:val="001615D7"/>
    <w:rsid w:val="001621CD"/>
    <w:rsid w:val="00165446"/>
    <w:rsid w:val="00165A00"/>
    <w:rsid w:val="00167228"/>
    <w:rsid w:val="001707B6"/>
    <w:rsid w:val="00170F7D"/>
    <w:rsid w:val="001714EB"/>
    <w:rsid w:val="001730F4"/>
    <w:rsid w:val="001733F0"/>
    <w:rsid w:val="001745A1"/>
    <w:rsid w:val="001749C0"/>
    <w:rsid w:val="001760E0"/>
    <w:rsid w:val="0017743E"/>
    <w:rsid w:val="0017766F"/>
    <w:rsid w:val="001804CD"/>
    <w:rsid w:val="001811A4"/>
    <w:rsid w:val="00181C46"/>
    <w:rsid w:val="001826EC"/>
    <w:rsid w:val="00182764"/>
    <w:rsid w:val="0018345E"/>
    <w:rsid w:val="00183E5E"/>
    <w:rsid w:val="00184818"/>
    <w:rsid w:val="00185376"/>
    <w:rsid w:val="00186800"/>
    <w:rsid w:val="001875B2"/>
    <w:rsid w:val="001879F0"/>
    <w:rsid w:val="00190580"/>
    <w:rsid w:val="00190F9D"/>
    <w:rsid w:val="00191DB4"/>
    <w:rsid w:val="00193560"/>
    <w:rsid w:val="0019496C"/>
    <w:rsid w:val="00196335"/>
    <w:rsid w:val="00197328"/>
    <w:rsid w:val="001A31EB"/>
    <w:rsid w:val="001A514F"/>
    <w:rsid w:val="001A5E45"/>
    <w:rsid w:val="001A6C7B"/>
    <w:rsid w:val="001A74F3"/>
    <w:rsid w:val="001A760A"/>
    <w:rsid w:val="001B0174"/>
    <w:rsid w:val="001B1A75"/>
    <w:rsid w:val="001B2BC1"/>
    <w:rsid w:val="001B2D84"/>
    <w:rsid w:val="001B2E9F"/>
    <w:rsid w:val="001B2F35"/>
    <w:rsid w:val="001B5DC7"/>
    <w:rsid w:val="001B70AE"/>
    <w:rsid w:val="001B757B"/>
    <w:rsid w:val="001C1368"/>
    <w:rsid w:val="001C16A6"/>
    <w:rsid w:val="001C2CDD"/>
    <w:rsid w:val="001C5A0C"/>
    <w:rsid w:val="001C5BC3"/>
    <w:rsid w:val="001C60EA"/>
    <w:rsid w:val="001C6573"/>
    <w:rsid w:val="001C78DB"/>
    <w:rsid w:val="001D0F7D"/>
    <w:rsid w:val="001D3192"/>
    <w:rsid w:val="001D4307"/>
    <w:rsid w:val="001D5518"/>
    <w:rsid w:val="001D5D8F"/>
    <w:rsid w:val="001D66CE"/>
    <w:rsid w:val="001D73B2"/>
    <w:rsid w:val="001D7711"/>
    <w:rsid w:val="001E1648"/>
    <w:rsid w:val="001E1F88"/>
    <w:rsid w:val="001E2B65"/>
    <w:rsid w:val="001E4379"/>
    <w:rsid w:val="001E48D7"/>
    <w:rsid w:val="001E7F34"/>
    <w:rsid w:val="001F036F"/>
    <w:rsid w:val="001F2E54"/>
    <w:rsid w:val="001F36F8"/>
    <w:rsid w:val="001F3CAD"/>
    <w:rsid w:val="001F484F"/>
    <w:rsid w:val="001F4972"/>
    <w:rsid w:val="001F597A"/>
    <w:rsid w:val="001F6C78"/>
    <w:rsid w:val="001F7EAB"/>
    <w:rsid w:val="00200356"/>
    <w:rsid w:val="0020091B"/>
    <w:rsid w:val="00201A13"/>
    <w:rsid w:val="00201B21"/>
    <w:rsid w:val="00201D6D"/>
    <w:rsid w:val="0020342A"/>
    <w:rsid w:val="00203722"/>
    <w:rsid w:val="00203FD7"/>
    <w:rsid w:val="002043AC"/>
    <w:rsid w:val="0020792E"/>
    <w:rsid w:val="00207DB6"/>
    <w:rsid w:val="0021042A"/>
    <w:rsid w:val="002128E5"/>
    <w:rsid w:val="00216A69"/>
    <w:rsid w:val="00217406"/>
    <w:rsid w:val="00217606"/>
    <w:rsid w:val="002240FF"/>
    <w:rsid w:val="00224FC3"/>
    <w:rsid w:val="00226B15"/>
    <w:rsid w:val="00226C58"/>
    <w:rsid w:val="00226DDF"/>
    <w:rsid w:val="002270B9"/>
    <w:rsid w:val="00232F03"/>
    <w:rsid w:val="00233E62"/>
    <w:rsid w:val="00234941"/>
    <w:rsid w:val="0023507D"/>
    <w:rsid w:val="00235091"/>
    <w:rsid w:val="002357F6"/>
    <w:rsid w:val="00236F62"/>
    <w:rsid w:val="00237943"/>
    <w:rsid w:val="00237E45"/>
    <w:rsid w:val="00240AD5"/>
    <w:rsid w:val="00240C55"/>
    <w:rsid w:val="0024309E"/>
    <w:rsid w:val="00243940"/>
    <w:rsid w:val="00243DF5"/>
    <w:rsid w:val="002440C9"/>
    <w:rsid w:val="0024699F"/>
    <w:rsid w:val="002520A7"/>
    <w:rsid w:val="00253984"/>
    <w:rsid w:val="00253ABB"/>
    <w:rsid w:val="002558D6"/>
    <w:rsid w:val="002561A6"/>
    <w:rsid w:val="00260AB3"/>
    <w:rsid w:val="00260B57"/>
    <w:rsid w:val="00260E67"/>
    <w:rsid w:val="0026164A"/>
    <w:rsid w:val="00262067"/>
    <w:rsid w:val="0026317C"/>
    <w:rsid w:val="002633D6"/>
    <w:rsid w:val="0026383C"/>
    <w:rsid w:val="00263FC6"/>
    <w:rsid w:val="00264744"/>
    <w:rsid w:val="00264FFF"/>
    <w:rsid w:val="002703E5"/>
    <w:rsid w:val="00271273"/>
    <w:rsid w:val="00271813"/>
    <w:rsid w:val="00272304"/>
    <w:rsid w:val="0027525C"/>
    <w:rsid w:val="00275E63"/>
    <w:rsid w:val="00276D5C"/>
    <w:rsid w:val="00281FE4"/>
    <w:rsid w:val="00285370"/>
    <w:rsid w:val="00285C39"/>
    <w:rsid w:val="00290B03"/>
    <w:rsid w:val="00290E86"/>
    <w:rsid w:val="00291BCB"/>
    <w:rsid w:val="00293A89"/>
    <w:rsid w:val="00297341"/>
    <w:rsid w:val="002A1CB8"/>
    <w:rsid w:val="002A251F"/>
    <w:rsid w:val="002A3F17"/>
    <w:rsid w:val="002A3F23"/>
    <w:rsid w:val="002A4A06"/>
    <w:rsid w:val="002A5BC0"/>
    <w:rsid w:val="002A6808"/>
    <w:rsid w:val="002A7ADF"/>
    <w:rsid w:val="002B054F"/>
    <w:rsid w:val="002B0C72"/>
    <w:rsid w:val="002B1A97"/>
    <w:rsid w:val="002B215C"/>
    <w:rsid w:val="002B2791"/>
    <w:rsid w:val="002B3B86"/>
    <w:rsid w:val="002B6B77"/>
    <w:rsid w:val="002B76EF"/>
    <w:rsid w:val="002C052D"/>
    <w:rsid w:val="002C247C"/>
    <w:rsid w:val="002C508E"/>
    <w:rsid w:val="002C7D59"/>
    <w:rsid w:val="002D05FF"/>
    <w:rsid w:val="002D4340"/>
    <w:rsid w:val="002D510A"/>
    <w:rsid w:val="002D691F"/>
    <w:rsid w:val="002E01F5"/>
    <w:rsid w:val="002E0672"/>
    <w:rsid w:val="002E0C44"/>
    <w:rsid w:val="002E1B77"/>
    <w:rsid w:val="002E1E1D"/>
    <w:rsid w:val="002E1F36"/>
    <w:rsid w:val="002E408E"/>
    <w:rsid w:val="002E474E"/>
    <w:rsid w:val="002E4979"/>
    <w:rsid w:val="002E61D6"/>
    <w:rsid w:val="002E64A2"/>
    <w:rsid w:val="002E714C"/>
    <w:rsid w:val="002F06E2"/>
    <w:rsid w:val="002F1971"/>
    <w:rsid w:val="002F2132"/>
    <w:rsid w:val="002F2642"/>
    <w:rsid w:val="002F26EB"/>
    <w:rsid w:val="002F4C66"/>
    <w:rsid w:val="002F4F1C"/>
    <w:rsid w:val="002F613E"/>
    <w:rsid w:val="002F7A13"/>
    <w:rsid w:val="002F7BC3"/>
    <w:rsid w:val="00300E12"/>
    <w:rsid w:val="0030102D"/>
    <w:rsid w:val="003014EF"/>
    <w:rsid w:val="00306C63"/>
    <w:rsid w:val="00306F9A"/>
    <w:rsid w:val="00307E44"/>
    <w:rsid w:val="003101E2"/>
    <w:rsid w:val="00312D1A"/>
    <w:rsid w:val="003145D4"/>
    <w:rsid w:val="003152D7"/>
    <w:rsid w:val="003157E4"/>
    <w:rsid w:val="00315CC5"/>
    <w:rsid w:val="00316C68"/>
    <w:rsid w:val="0032018E"/>
    <w:rsid w:val="00326593"/>
    <w:rsid w:val="00332A46"/>
    <w:rsid w:val="00333F7C"/>
    <w:rsid w:val="00340A13"/>
    <w:rsid w:val="003418F5"/>
    <w:rsid w:val="00341C1F"/>
    <w:rsid w:val="003462BD"/>
    <w:rsid w:val="003503DC"/>
    <w:rsid w:val="00350960"/>
    <w:rsid w:val="003516C7"/>
    <w:rsid w:val="00353C35"/>
    <w:rsid w:val="00353FC5"/>
    <w:rsid w:val="003554A0"/>
    <w:rsid w:val="0035573C"/>
    <w:rsid w:val="00356119"/>
    <w:rsid w:val="00356EFA"/>
    <w:rsid w:val="0035759C"/>
    <w:rsid w:val="00360C68"/>
    <w:rsid w:val="00361206"/>
    <w:rsid w:val="00362A8F"/>
    <w:rsid w:val="003651C9"/>
    <w:rsid w:val="00365934"/>
    <w:rsid w:val="00366023"/>
    <w:rsid w:val="00366401"/>
    <w:rsid w:val="0036668E"/>
    <w:rsid w:val="003668F5"/>
    <w:rsid w:val="0036705B"/>
    <w:rsid w:val="003716AA"/>
    <w:rsid w:val="00371E84"/>
    <w:rsid w:val="00373626"/>
    <w:rsid w:val="003757A8"/>
    <w:rsid w:val="003767B4"/>
    <w:rsid w:val="00382EFB"/>
    <w:rsid w:val="003835A1"/>
    <w:rsid w:val="0038375D"/>
    <w:rsid w:val="00383B75"/>
    <w:rsid w:val="003857AF"/>
    <w:rsid w:val="00390FF7"/>
    <w:rsid w:val="00391774"/>
    <w:rsid w:val="00391B52"/>
    <w:rsid w:val="00391FF7"/>
    <w:rsid w:val="00392269"/>
    <w:rsid w:val="003927D7"/>
    <w:rsid w:val="00392A68"/>
    <w:rsid w:val="00394DFA"/>
    <w:rsid w:val="00395C4F"/>
    <w:rsid w:val="00396753"/>
    <w:rsid w:val="0039691C"/>
    <w:rsid w:val="003973C1"/>
    <w:rsid w:val="003978FD"/>
    <w:rsid w:val="003A1D50"/>
    <w:rsid w:val="003A3007"/>
    <w:rsid w:val="003A38CD"/>
    <w:rsid w:val="003A48D1"/>
    <w:rsid w:val="003A4D80"/>
    <w:rsid w:val="003A5467"/>
    <w:rsid w:val="003A627D"/>
    <w:rsid w:val="003A7882"/>
    <w:rsid w:val="003B14D5"/>
    <w:rsid w:val="003B21A9"/>
    <w:rsid w:val="003B40B6"/>
    <w:rsid w:val="003B573E"/>
    <w:rsid w:val="003C0628"/>
    <w:rsid w:val="003C080D"/>
    <w:rsid w:val="003C1FB6"/>
    <w:rsid w:val="003C2CCD"/>
    <w:rsid w:val="003C3360"/>
    <w:rsid w:val="003C351C"/>
    <w:rsid w:val="003C708F"/>
    <w:rsid w:val="003C7A17"/>
    <w:rsid w:val="003D1FB2"/>
    <w:rsid w:val="003D4674"/>
    <w:rsid w:val="003D6E33"/>
    <w:rsid w:val="003D72C3"/>
    <w:rsid w:val="003E02C9"/>
    <w:rsid w:val="003E0827"/>
    <w:rsid w:val="003E1EC0"/>
    <w:rsid w:val="003E21CE"/>
    <w:rsid w:val="003E39CA"/>
    <w:rsid w:val="003E5D20"/>
    <w:rsid w:val="003E5D91"/>
    <w:rsid w:val="003E736D"/>
    <w:rsid w:val="003E7782"/>
    <w:rsid w:val="003F0311"/>
    <w:rsid w:val="003F0475"/>
    <w:rsid w:val="003F06F6"/>
    <w:rsid w:val="003F257A"/>
    <w:rsid w:val="003F259A"/>
    <w:rsid w:val="003F4D80"/>
    <w:rsid w:val="003F5212"/>
    <w:rsid w:val="003F5654"/>
    <w:rsid w:val="00401047"/>
    <w:rsid w:val="00401E27"/>
    <w:rsid w:val="00402B37"/>
    <w:rsid w:val="00403FEA"/>
    <w:rsid w:val="00405B99"/>
    <w:rsid w:val="00411BB6"/>
    <w:rsid w:val="004144CD"/>
    <w:rsid w:val="00415869"/>
    <w:rsid w:val="004159DD"/>
    <w:rsid w:val="004203A6"/>
    <w:rsid w:val="0042155F"/>
    <w:rsid w:val="004234D9"/>
    <w:rsid w:val="004238D9"/>
    <w:rsid w:val="004243D0"/>
    <w:rsid w:val="004246D1"/>
    <w:rsid w:val="00424BB3"/>
    <w:rsid w:val="00424EBE"/>
    <w:rsid w:val="00425C27"/>
    <w:rsid w:val="00425FA7"/>
    <w:rsid w:val="00427A4F"/>
    <w:rsid w:val="0043542F"/>
    <w:rsid w:val="0043545D"/>
    <w:rsid w:val="0043630B"/>
    <w:rsid w:val="00437D86"/>
    <w:rsid w:val="00441C8C"/>
    <w:rsid w:val="00441FC4"/>
    <w:rsid w:val="00442D41"/>
    <w:rsid w:val="004433E7"/>
    <w:rsid w:val="00443A40"/>
    <w:rsid w:val="00446263"/>
    <w:rsid w:val="00447509"/>
    <w:rsid w:val="00451777"/>
    <w:rsid w:val="004524E2"/>
    <w:rsid w:val="0045585D"/>
    <w:rsid w:val="00457304"/>
    <w:rsid w:val="00457A39"/>
    <w:rsid w:val="0046132D"/>
    <w:rsid w:val="00461AC7"/>
    <w:rsid w:val="00463599"/>
    <w:rsid w:val="00464820"/>
    <w:rsid w:val="00465485"/>
    <w:rsid w:val="004655CB"/>
    <w:rsid w:val="00467472"/>
    <w:rsid w:val="00470C91"/>
    <w:rsid w:val="00471E07"/>
    <w:rsid w:val="00472332"/>
    <w:rsid w:val="00473D9C"/>
    <w:rsid w:val="00473E66"/>
    <w:rsid w:val="004803F8"/>
    <w:rsid w:val="004845EA"/>
    <w:rsid w:val="00485DFE"/>
    <w:rsid w:val="00486DA7"/>
    <w:rsid w:val="004875A1"/>
    <w:rsid w:val="00491540"/>
    <w:rsid w:val="00491A81"/>
    <w:rsid w:val="00492B9C"/>
    <w:rsid w:val="0049334E"/>
    <w:rsid w:val="00493B48"/>
    <w:rsid w:val="00494D16"/>
    <w:rsid w:val="00495489"/>
    <w:rsid w:val="00495515"/>
    <w:rsid w:val="004A0476"/>
    <w:rsid w:val="004A11B6"/>
    <w:rsid w:val="004A126D"/>
    <w:rsid w:val="004A2FDC"/>
    <w:rsid w:val="004A5746"/>
    <w:rsid w:val="004B2051"/>
    <w:rsid w:val="004B25F5"/>
    <w:rsid w:val="004B5EEF"/>
    <w:rsid w:val="004B7087"/>
    <w:rsid w:val="004B7096"/>
    <w:rsid w:val="004C2006"/>
    <w:rsid w:val="004C27F0"/>
    <w:rsid w:val="004C396B"/>
    <w:rsid w:val="004C51A9"/>
    <w:rsid w:val="004C5309"/>
    <w:rsid w:val="004C5A73"/>
    <w:rsid w:val="004C615A"/>
    <w:rsid w:val="004D0073"/>
    <w:rsid w:val="004D0F11"/>
    <w:rsid w:val="004D2016"/>
    <w:rsid w:val="004D28EF"/>
    <w:rsid w:val="004E2271"/>
    <w:rsid w:val="004E2B99"/>
    <w:rsid w:val="004E481B"/>
    <w:rsid w:val="004E518F"/>
    <w:rsid w:val="004E598B"/>
    <w:rsid w:val="004E5ABC"/>
    <w:rsid w:val="004E62D6"/>
    <w:rsid w:val="004E72B7"/>
    <w:rsid w:val="004E76BD"/>
    <w:rsid w:val="004F56A2"/>
    <w:rsid w:val="00500276"/>
    <w:rsid w:val="00501125"/>
    <w:rsid w:val="00501EDA"/>
    <w:rsid w:val="005021D9"/>
    <w:rsid w:val="00502A46"/>
    <w:rsid w:val="00502C98"/>
    <w:rsid w:val="00506AB2"/>
    <w:rsid w:val="00506C9D"/>
    <w:rsid w:val="005075BC"/>
    <w:rsid w:val="00507851"/>
    <w:rsid w:val="005109A9"/>
    <w:rsid w:val="00510BA9"/>
    <w:rsid w:val="00512341"/>
    <w:rsid w:val="0051277B"/>
    <w:rsid w:val="00512FC4"/>
    <w:rsid w:val="00514549"/>
    <w:rsid w:val="00514845"/>
    <w:rsid w:val="0051564E"/>
    <w:rsid w:val="005212FD"/>
    <w:rsid w:val="00522EA9"/>
    <w:rsid w:val="00523469"/>
    <w:rsid w:val="005258F7"/>
    <w:rsid w:val="00525C43"/>
    <w:rsid w:val="0052696B"/>
    <w:rsid w:val="005319B1"/>
    <w:rsid w:val="00531F3B"/>
    <w:rsid w:val="00532131"/>
    <w:rsid w:val="0053247E"/>
    <w:rsid w:val="00533B45"/>
    <w:rsid w:val="00534F9E"/>
    <w:rsid w:val="005369FB"/>
    <w:rsid w:val="0053763E"/>
    <w:rsid w:val="0054091E"/>
    <w:rsid w:val="00541735"/>
    <w:rsid w:val="005421F6"/>
    <w:rsid w:val="00543BDD"/>
    <w:rsid w:val="005478C3"/>
    <w:rsid w:val="005504E6"/>
    <w:rsid w:val="00552303"/>
    <w:rsid w:val="005533AE"/>
    <w:rsid w:val="005546CC"/>
    <w:rsid w:val="00554AF5"/>
    <w:rsid w:val="0055512B"/>
    <w:rsid w:val="0055549F"/>
    <w:rsid w:val="00556F67"/>
    <w:rsid w:val="00556FDA"/>
    <w:rsid w:val="00557629"/>
    <w:rsid w:val="00564B2C"/>
    <w:rsid w:val="00564CAB"/>
    <w:rsid w:val="00565A1E"/>
    <w:rsid w:val="00565BC1"/>
    <w:rsid w:val="0057006B"/>
    <w:rsid w:val="005716A5"/>
    <w:rsid w:val="00571D88"/>
    <w:rsid w:val="00572496"/>
    <w:rsid w:val="005731AB"/>
    <w:rsid w:val="00575B65"/>
    <w:rsid w:val="00575D01"/>
    <w:rsid w:val="00576F26"/>
    <w:rsid w:val="00577A81"/>
    <w:rsid w:val="005814AA"/>
    <w:rsid w:val="00581594"/>
    <w:rsid w:val="00581B36"/>
    <w:rsid w:val="005822B8"/>
    <w:rsid w:val="0058269E"/>
    <w:rsid w:val="00583182"/>
    <w:rsid w:val="00585E13"/>
    <w:rsid w:val="00590748"/>
    <w:rsid w:val="00591391"/>
    <w:rsid w:val="005922D6"/>
    <w:rsid w:val="00594E9C"/>
    <w:rsid w:val="0059725B"/>
    <w:rsid w:val="005979F5"/>
    <w:rsid w:val="00597A6B"/>
    <w:rsid w:val="005A0790"/>
    <w:rsid w:val="005A092C"/>
    <w:rsid w:val="005A22BA"/>
    <w:rsid w:val="005A69A3"/>
    <w:rsid w:val="005B060E"/>
    <w:rsid w:val="005B721D"/>
    <w:rsid w:val="005B7CAF"/>
    <w:rsid w:val="005C276A"/>
    <w:rsid w:val="005C4BE4"/>
    <w:rsid w:val="005C4EAD"/>
    <w:rsid w:val="005C5491"/>
    <w:rsid w:val="005C644D"/>
    <w:rsid w:val="005D00DE"/>
    <w:rsid w:val="005D04E3"/>
    <w:rsid w:val="005D284E"/>
    <w:rsid w:val="005D3001"/>
    <w:rsid w:val="005D3BDA"/>
    <w:rsid w:val="005D3F98"/>
    <w:rsid w:val="005D47B4"/>
    <w:rsid w:val="005D6DCE"/>
    <w:rsid w:val="005D738D"/>
    <w:rsid w:val="005D745A"/>
    <w:rsid w:val="005E1BDB"/>
    <w:rsid w:val="005E1DFF"/>
    <w:rsid w:val="005E3E63"/>
    <w:rsid w:val="005E449C"/>
    <w:rsid w:val="005E550C"/>
    <w:rsid w:val="005F1AC1"/>
    <w:rsid w:val="005F1D4C"/>
    <w:rsid w:val="005F1EFC"/>
    <w:rsid w:val="005F32F4"/>
    <w:rsid w:val="005F5927"/>
    <w:rsid w:val="005F6749"/>
    <w:rsid w:val="005F7078"/>
    <w:rsid w:val="00600ED9"/>
    <w:rsid w:val="00603330"/>
    <w:rsid w:val="00605F63"/>
    <w:rsid w:val="006065D3"/>
    <w:rsid w:val="00607A1D"/>
    <w:rsid w:val="00610AF1"/>
    <w:rsid w:val="00611751"/>
    <w:rsid w:val="00612105"/>
    <w:rsid w:val="00613174"/>
    <w:rsid w:val="00613E9D"/>
    <w:rsid w:val="00615B2C"/>
    <w:rsid w:val="00620481"/>
    <w:rsid w:val="00620D27"/>
    <w:rsid w:val="006211A0"/>
    <w:rsid w:val="00623B29"/>
    <w:rsid w:val="0062504A"/>
    <w:rsid w:val="00625E7F"/>
    <w:rsid w:val="00627690"/>
    <w:rsid w:val="00630075"/>
    <w:rsid w:val="00630A1C"/>
    <w:rsid w:val="006326BE"/>
    <w:rsid w:val="006341DB"/>
    <w:rsid w:val="0063428D"/>
    <w:rsid w:val="00636EFA"/>
    <w:rsid w:val="00637D48"/>
    <w:rsid w:val="006405A2"/>
    <w:rsid w:val="006416F1"/>
    <w:rsid w:val="00641E8F"/>
    <w:rsid w:val="006436DC"/>
    <w:rsid w:val="0064554D"/>
    <w:rsid w:val="00646BB6"/>
    <w:rsid w:val="0065063B"/>
    <w:rsid w:val="00651289"/>
    <w:rsid w:val="0065170D"/>
    <w:rsid w:val="00652847"/>
    <w:rsid w:val="006530D5"/>
    <w:rsid w:val="006539E8"/>
    <w:rsid w:val="00655A3F"/>
    <w:rsid w:val="00655F2A"/>
    <w:rsid w:val="00656B33"/>
    <w:rsid w:val="00660724"/>
    <w:rsid w:val="00661EAF"/>
    <w:rsid w:val="00663EF0"/>
    <w:rsid w:val="00664FC0"/>
    <w:rsid w:val="00666941"/>
    <w:rsid w:val="00666F15"/>
    <w:rsid w:val="0066728E"/>
    <w:rsid w:val="0066756B"/>
    <w:rsid w:val="00670B9D"/>
    <w:rsid w:val="0067145A"/>
    <w:rsid w:val="006728B3"/>
    <w:rsid w:val="00672C50"/>
    <w:rsid w:val="0067331D"/>
    <w:rsid w:val="006736A1"/>
    <w:rsid w:val="00674544"/>
    <w:rsid w:val="0067658C"/>
    <w:rsid w:val="00680E07"/>
    <w:rsid w:val="00683F7F"/>
    <w:rsid w:val="00684420"/>
    <w:rsid w:val="006854DB"/>
    <w:rsid w:val="00685E61"/>
    <w:rsid w:val="0068644C"/>
    <w:rsid w:val="00686A94"/>
    <w:rsid w:val="00687037"/>
    <w:rsid w:val="00687C0A"/>
    <w:rsid w:val="006904B5"/>
    <w:rsid w:val="00690CEE"/>
    <w:rsid w:val="0069238C"/>
    <w:rsid w:val="00692420"/>
    <w:rsid w:val="0069663D"/>
    <w:rsid w:val="006966F6"/>
    <w:rsid w:val="00696892"/>
    <w:rsid w:val="006A0289"/>
    <w:rsid w:val="006A06C0"/>
    <w:rsid w:val="006A1570"/>
    <w:rsid w:val="006A31AE"/>
    <w:rsid w:val="006A375A"/>
    <w:rsid w:val="006A62CD"/>
    <w:rsid w:val="006A6946"/>
    <w:rsid w:val="006B3B55"/>
    <w:rsid w:val="006B722A"/>
    <w:rsid w:val="006B7377"/>
    <w:rsid w:val="006C0030"/>
    <w:rsid w:val="006C214D"/>
    <w:rsid w:val="006C2BE7"/>
    <w:rsid w:val="006C3AED"/>
    <w:rsid w:val="006C64E0"/>
    <w:rsid w:val="006C74A5"/>
    <w:rsid w:val="006C7BAA"/>
    <w:rsid w:val="006D0A2C"/>
    <w:rsid w:val="006D370C"/>
    <w:rsid w:val="006D52EA"/>
    <w:rsid w:val="006D59C5"/>
    <w:rsid w:val="006D70FC"/>
    <w:rsid w:val="006E0798"/>
    <w:rsid w:val="006E0B4C"/>
    <w:rsid w:val="006E19CE"/>
    <w:rsid w:val="006E412A"/>
    <w:rsid w:val="006E4C90"/>
    <w:rsid w:val="006E69FB"/>
    <w:rsid w:val="006E7449"/>
    <w:rsid w:val="006F2AF6"/>
    <w:rsid w:val="006F2F7D"/>
    <w:rsid w:val="006F3A8A"/>
    <w:rsid w:val="00700D6B"/>
    <w:rsid w:val="0070122E"/>
    <w:rsid w:val="007032BB"/>
    <w:rsid w:val="007036DD"/>
    <w:rsid w:val="00703DA5"/>
    <w:rsid w:val="00704695"/>
    <w:rsid w:val="007072C9"/>
    <w:rsid w:val="00710B6D"/>
    <w:rsid w:val="00710CAF"/>
    <w:rsid w:val="007113AE"/>
    <w:rsid w:val="00711C20"/>
    <w:rsid w:val="00711DB3"/>
    <w:rsid w:val="007124BF"/>
    <w:rsid w:val="00713789"/>
    <w:rsid w:val="00713AB2"/>
    <w:rsid w:val="00714F40"/>
    <w:rsid w:val="00716CA1"/>
    <w:rsid w:val="0072294D"/>
    <w:rsid w:val="00722F66"/>
    <w:rsid w:val="00723B92"/>
    <w:rsid w:val="00724303"/>
    <w:rsid w:val="00726367"/>
    <w:rsid w:val="00726E7E"/>
    <w:rsid w:val="007303EA"/>
    <w:rsid w:val="00731C6A"/>
    <w:rsid w:val="00732B18"/>
    <w:rsid w:val="007334FB"/>
    <w:rsid w:val="00733BF9"/>
    <w:rsid w:val="007374A8"/>
    <w:rsid w:val="00737672"/>
    <w:rsid w:val="0074056C"/>
    <w:rsid w:val="007410B6"/>
    <w:rsid w:val="00741B5A"/>
    <w:rsid w:val="0074233F"/>
    <w:rsid w:val="00742541"/>
    <w:rsid w:val="00742712"/>
    <w:rsid w:val="007441BF"/>
    <w:rsid w:val="00744685"/>
    <w:rsid w:val="007512CE"/>
    <w:rsid w:val="00754577"/>
    <w:rsid w:val="00754794"/>
    <w:rsid w:val="0075486A"/>
    <w:rsid w:val="0075533C"/>
    <w:rsid w:val="007616F5"/>
    <w:rsid w:val="00762533"/>
    <w:rsid w:val="00762F31"/>
    <w:rsid w:val="00762FAA"/>
    <w:rsid w:val="00766EDF"/>
    <w:rsid w:val="007706DE"/>
    <w:rsid w:val="00771257"/>
    <w:rsid w:val="007723C3"/>
    <w:rsid w:val="00772B9A"/>
    <w:rsid w:val="007732B4"/>
    <w:rsid w:val="00775601"/>
    <w:rsid w:val="0077616C"/>
    <w:rsid w:val="00777060"/>
    <w:rsid w:val="00777A59"/>
    <w:rsid w:val="00781589"/>
    <w:rsid w:val="007816FD"/>
    <w:rsid w:val="00781815"/>
    <w:rsid w:val="00781C10"/>
    <w:rsid w:val="00781F17"/>
    <w:rsid w:val="007821D0"/>
    <w:rsid w:val="00782BA6"/>
    <w:rsid w:val="00782FB3"/>
    <w:rsid w:val="00783169"/>
    <w:rsid w:val="007835FB"/>
    <w:rsid w:val="00790505"/>
    <w:rsid w:val="007918C4"/>
    <w:rsid w:val="00792CCE"/>
    <w:rsid w:val="00793422"/>
    <w:rsid w:val="007956C7"/>
    <w:rsid w:val="0079686F"/>
    <w:rsid w:val="007A0223"/>
    <w:rsid w:val="007A0A70"/>
    <w:rsid w:val="007A3828"/>
    <w:rsid w:val="007A40FB"/>
    <w:rsid w:val="007A5019"/>
    <w:rsid w:val="007A56D0"/>
    <w:rsid w:val="007A69CC"/>
    <w:rsid w:val="007A7439"/>
    <w:rsid w:val="007B2178"/>
    <w:rsid w:val="007B24EE"/>
    <w:rsid w:val="007B2E71"/>
    <w:rsid w:val="007B58B2"/>
    <w:rsid w:val="007B6976"/>
    <w:rsid w:val="007C00CE"/>
    <w:rsid w:val="007C0661"/>
    <w:rsid w:val="007C094C"/>
    <w:rsid w:val="007C0BA2"/>
    <w:rsid w:val="007C1765"/>
    <w:rsid w:val="007C1EBF"/>
    <w:rsid w:val="007C3256"/>
    <w:rsid w:val="007C389A"/>
    <w:rsid w:val="007C6E77"/>
    <w:rsid w:val="007D03AD"/>
    <w:rsid w:val="007D0680"/>
    <w:rsid w:val="007D12CB"/>
    <w:rsid w:val="007D18BC"/>
    <w:rsid w:val="007D1CD9"/>
    <w:rsid w:val="007D506C"/>
    <w:rsid w:val="007D564D"/>
    <w:rsid w:val="007D713E"/>
    <w:rsid w:val="007D7789"/>
    <w:rsid w:val="007E0227"/>
    <w:rsid w:val="007E0746"/>
    <w:rsid w:val="007E1A4D"/>
    <w:rsid w:val="007E46A1"/>
    <w:rsid w:val="007E663C"/>
    <w:rsid w:val="007E78F0"/>
    <w:rsid w:val="007F259B"/>
    <w:rsid w:val="007F551F"/>
    <w:rsid w:val="007F5757"/>
    <w:rsid w:val="00803C45"/>
    <w:rsid w:val="008045C0"/>
    <w:rsid w:val="008046D9"/>
    <w:rsid w:val="00812B46"/>
    <w:rsid w:val="00813CC2"/>
    <w:rsid w:val="0081517D"/>
    <w:rsid w:val="0081607F"/>
    <w:rsid w:val="00821291"/>
    <w:rsid w:val="00821451"/>
    <w:rsid w:val="00822D1B"/>
    <w:rsid w:val="008235F6"/>
    <w:rsid w:val="00823ABE"/>
    <w:rsid w:val="0082472D"/>
    <w:rsid w:val="00824A39"/>
    <w:rsid w:val="008264D8"/>
    <w:rsid w:val="00827702"/>
    <w:rsid w:val="00830612"/>
    <w:rsid w:val="00831B51"/>
    <w:rsid w:val="00834D4B"/>
    <w:rsid w:val="00836E54"/>
    <w:rsid w:val="00840E3A"/>
    <w:rsid w:val="00842698"/>
    <w:rsid w:val="00842CBB"/>
    <w:rsid w:val="008437CC"/>
    <w:rsid w:val="00844D95"/>
    <w:rsid w:val="00846C60"/>
    <w:rsid w:val="0084742B"/>
    <w:rsid w:val="00847C48"/>
    <w:rsid w:val="00850962"/>
    <w:rsid w:val="008514E8"/>
    <w:rsid w:val="008526DE"/>
    <w:rsid w:val="008535C9"/>
    <w:rsid w:val="0085399D"/>
    <w:rsid w:val="00854023"/>
    <w:rsid w:val="00860A19"/>
    <w:rsid w:val="0086130A"/>
    <w:rsid w:val="00862A4E"/>
    <w:rsid w:val="00863AD6"/>
    <w:rsid w:val="00863C05"/>
    <w:rsid w:val="0086418E"/>
    <w:rsid w:val="00864618"/>
    <w:rsid w:val="008654C9"/>
    <w:rsid w:val="0086797D"/>
    <w:rsid w:val="00867ED8"/>
    <w:rsid w:val="00870890"/>
    <w:rsid w:val="0087437A"/>
    <w:rsid w:val="00874BFC"/>
    <w:rsid w:val="00875670"/>
    <w:rsid w:val="00880071"/>
    <w:rsid w:val="0088202B"/>
    <w:rsid w:val="00885013"/>
    <w:rsid w:val="00885572"/>
    <w:rsid w:val="00885613"/>
    <w:rsid w:val="00890209"/>
    <w:rsid w:val="00891A78"/>
    <w:rsid w:val="00892870"/>
    <w:rsid w:val="008940FA"/>
    <w:rsid w:val="008957A3"/>
    <w:rsid w:val="00897573"/>
    <w:rsid w:val="008A0558"/>
    <w:rsid w:val="008A15E8"/>
    <w:rsid w:val="008A17D8"/>
    <w:rsid w:val="008A1D66"/>
    <w:rsid w:val="008A28B0"/>
    <w:rsid w:val="008A34E7"/>
    <w:rsid w:val="008A66CD"/>
    <w:rsid w:val="008A67FB"/>
    <w:rsid w:val="008A6B9B"/>
    <w:rsid w:val="008B0000"/>
    <w:rsid w:val="008B0BBB"/>
    <w:rsid w:val="008B1547"/>
    <w:rsid w:val="008B3B9E"/>
    <w:rsid w:val="008B400D"/>
    <w:rsid w:val="008B47A9"/>
    <w:rsid w:val="008B4896"/>
    <w:rsid w:val="008B4ED6"/>
    <w:rsid w:val="008B5AB2"/>
    <w:rsid w:val="008B5E5D"/>
    <w:rsid w:val="008B6FAF"/>
    <w:rsid w:val="008B7267"/>
    <w:rsid w:val="008B72E1"/>
    <w:rsid w:val="008C02C7"/>
    <w:rsid w:val="008C0CDA"/>
    <w:rsid w:val="008C0E88"/>
    <w:rsid w:val="008C1710"/>
    <w:rsid w:val="008C1EA9"/>
    <w:rsid w:val="008C528B"/>
    <w:rsid w:val="008C5792"/>
    <w:rsid w:val="008C7F1E"/>
    <w:rsid w:val="008D113E"/>
    <w:rsid w:val="008D13D7"/>
    <w:rsid w:val="008D2C66"/>
    <w:rsid w:val="008D454B"/>
    <w:rsid w:val="008D4A43"/>
    <w:rsid w:val="008D7C2B"/>
    <w:rsid w:val="008D7C76"/>
    <w:rsid w:val="008E001A"/>
    <w:rsid w:val="008E0E3F"/>
    <w:rsid w:val="008E1DD8"/>
    <w:rsid w:val="008E24C4"/>
    <w:rsid w:val="008E497F"/>
    <w:rsid w:val="008E5E58"/>
    <w:rsid w:val="008E758B"/>
    <w:rsid w:val="008F0812"/>
    <w:rsid w:val="008F34DF"/>
    <w:rsid w:val="008F5313"/>
    <w:rsid w:val="008F53A2"/>
    <w:rsid w:val="008F5671"/>
    <w:rsid w:val="008F5C5D"/>
    <w:rsid w:val="008F6C23"/>
    <w:rsid w:val="008F70BB"/>
    <w:rsid w:val="0090012F"/>
    <w:rsid w:val="009045BA"/>
    <w:rsid w:val="0090465C"/>
    <w:rsid w:val="00904D29"/>
    <w:rsid w:val="00905068"/>
    <w:rsid w:val="00906128"/>
    <w:rsid w:val="0090632F"/>
    <w:rsid w:val="00906BCF"/>
    <w:rsid w:val="00906C1E"/>
    <w:rsid w:val="00910E02"/>
    <w:rsid w:val="009111F8"/>
    <w:rsid w:val="0091233A"/>
    <w:rsid w:val="009132FF"/>
    <w:rsid w:val="00913989"/>
    <w:rsid w:val="009142F4"/>
    <w:rsid w:val="009143A4"/>
    <w:rsid w:val="00915B25"/>
    <w:rsid w:val="00916D3C"/>
    <w:rsid w:val="00916E0C"/>
    <w:rsid w:val="00917603"/>
    <w:rsid w:val="00917A81"/>
    <w:rsid w:val="0092169F"/>
    <w:rsid w:val="00924CB6"/>
    <w:rsid w:val="00925859"/>
    <w:rsid w:val="009267DD"/>
    <w:rsid w:val="009275FD"/>
    <w:rsid w:val="00927893"/>
    <w:rsid w:val="00927C5F"/>
    <w:rsid w:val="00931FDD"/>
    <w:rsid w:val="0093219C"/>
    <w:rsid w:val="00933B7E"/>
    <w:rsid w:val="00935421"/>
    <w:rsid w:val="00936D9B"/>
    <w:rsid w:val="00941352"/>
    <w:rsid w:val="00941415"/>
    <w:rsid w:val="00941C93"/>
    <w:rsid w:val="00941FE6"/>
    <w:rsid w:val="0094217E"/>
    <w:rsid w:val="00943837"/>
    <w:rsid w:val="00943D0B"/>
    <w:rsid w:val="00943ED8"/>
    <w:rsid w:val="0094436A"/>
    <w:rsid w:val="0094440A"/>
    <w:rsid w:val="0094561F"/>
    <w:rsid w:val="00950058"/>
    <w:rsid w:val="009507ED"/>
    <w:rsid w:val="00951368"/>
    <w:rsid w:val="009516B6"/>
    <w:rsid w:val="00954F84"/>
    <w:rsid w:val="00955EAB"/>
    <w:rsid w:val="0095732D"/>
    <w:rsid w:val="00957423"/>
    <w:rsid w:val="00957A4A"/>
    <w:rsid w:val="00957DFB"/>
    <w:rsid w:val="00960146"/>
    <w:rsid w:val="00960D6A"/>
    <w:rsid w:val="00961309"/>
    <w:rsid w:val="009616DF"/>
    <w:rsid w:val="00962285"/>
    <w:rsid w:val="00965C6E"/>
    <w:rsid w:val="00966291"/>
    <w:rsid w:val="00966CB0"/>
    <w:rsid w:val="00967BA8"/>
    <w:rsid w:val="00974130"/>
    <w:rsid w:val="009743E6"/>
    <w:rsid w:val="009762A0"/>
    <w:rsid w:val="00977E4F"/>
    <w:rsid w:val="009804F7"/>
    <w:rsid w:val="009820AD"/>
    <w:rsid w:val="00983F8A"/>
    <w:rsid w:val="009919A2"/>
    <w:rsid w:val="0099205D"/>
    <w:rsid w:val="00992186"/>
    <w:rsid w:val="00993ADA"/>
    <w:rsid w:val="0099484F"/>
    <w:rsid w:val="00995A96"/>
    <w:rsid w:val="00995FDC"/>
    <w:rsid w:val="009964F3"/>
    <w:rsid w:val="00997AEB"/>
    <w:rsid w:val="00997DB1"/>
    <w:rsid w:val="009A26FE"/>
    <w:rsid w:val="009A3D79"/>
    <w:rsid w:val="009A449E"/>
    <w:rsid w:val="009A64EB"/>
    <w:rsid w:val="009A74D9"/>
    <w:rsid w:val="009A74E6"/>
    <w:rsid w:val="009B0062"/>
    <w:rsid w:val="009B08CB"/>
    <w:rsid w:val="009B0D87"/>
    <w:rsid w:val="009B2512"/>
    <w:rsid w:val="009B258B"/>
    <w:rsid w:val="009B416D"/>
    <w:rsid w:val="009B41D7"/>
    <w:rsid w:val="009B6C70"/>
    <w:rsid w:val="009B6F8B"/>
    <w:rsid w:val="009C089B"/>
    <w:rsid w:val="009C0A7A"/>
    <w:rsid w:val="009C1326"/>
    <w:rsid w:val="009C1845"/>
    <w:rsid w:val="009C299B"/>
    <w:rsid w:val="009C3462"/>
    <w:rsid w:val="009C34C1"/>
    <w:rsid w:val="009C362A"/>
    <w:rsid w:val="009C3C29"/>
    <w:rsid w:val="009C5B59"/>
    <w:rsid w:val="009C646C"/>
    <w:rsid w:val="009C7A6D"/>
    <w:rsid w:val="009D0815"/>
    <w:rsid w:val="009D0F2A"/>
    <w:rsid w:val="009D1428"/>
    <w:rsid w:val="009D2CC4"/>
    <w:rsid w:val="009D431B"/>
    <w:rsid w:val="009D4C0E"/>
    <w:rsid w:val="009D53DE"/>
    <w:rsid w:val="009D64EA"/>
    <w:rsid w:val="009E00C0"/>
    <w:rsid w:val="009E052F"/>
    <w:rsid w:val="009E1077"/>
    <w:rsid w:val="009E1313"/>
    <w:rsid w:val="009E154F"/>
    <w:rsid w:val="009E2697"/>
    <w:rsid w:val="009E40DE"/>
    <w:rsid w:val="009E567D"/>
    <w:rsid w:val="009E7F6F"/>
    <w:rsid w:val="009F008F"/>
    <w:rsid w:val="009F0639"/>
    <w:rsid w:val="009F0FE3"/>
    <w:rsid w:val="009F153D"/>
    <w:rsid w:val="009F1669"/>
    <w:rsid w:val="009F220A"/>
    <w:rsid w:val="009F2D79"/>
    <w:rsid w:val="009F3027"/>
    <w:rsid w:val="009F4970"/>
    <w:rsid w:val="009F698A"/>
    <w:rsid w:val="009F6D25"/>
    <w:rsid w:val="009F7A67"/>
    <w:rsid w:val="009F7DFC"/>
    <w:rsid w:val="00A006B3"/>
    <w:rsid w:val="00A0127B"/>
    <w:rsid w:val="00A028E2"/>
    <w:rsid w:val="00A03EDF"/>
    <w:rsid w:val="00A106D5"/>
    <w:rsid w:val="00A10B7E"/>
    <w:rsid w:val="00A10E78"/>
    <w:rsid w:val="00A1148B"/>
    <w:rsid w:val="00A115FB"/>
    <w:rsid w:val="00A11BD8"/>
    <w:rsid w:val="00A13443"/>
    <w:rsid w:val="00A16536"/>
    <w:rsid w:val="00A165E4"/>
    <w:rsid w:val="00A22039"/>
    <w:rsid w:val="00A240D0"/>
    <w:rsid w:val="00A250F9"/>
    <w:rsid w:val="00A25A2D"/>
    <w:rsid w:val="00A268DB"/>
    <w:rsid w:val="00A31179"/>
    <w:rsid w:val="00A31CCC"/>
    <w:rsid w:val="00A334ED"/>
    <w:rsid w:val="00A34574"/>
    <w:rsid w:val="00A34BA0"/>
    <w:rsid w:val="00A351B2"/>
    <w:rsid w:val="00A355BA"/>
    <w:rsid w:val="00A361C6"/>
    <w:rsid w:val="00A377EB"/>
    <w:rsid w:val="00A37A65"/>
    <w:rsid w:val="00A4292B"/>
    <w:rsid w:val="00A42A22"/>
    <w:rsid w:val="00A42DFE"/>
    <w:rsid w:val="00A43243"/>
    <w:rsid w:val="00A43E19"/>
    <w:rsid w:val="00A44C19"/>
    <w:rsid w:val="00A45299"/>
    <w:rsid w:val="00A454DD"/>
    <w:rsid w:val="00A45564"/>
    <w:rsid w:val="00A46934"/>
    <w:rsid w:val="00A47846"/>
    <w:rsid w:val="00A47E38"/>
    <w:rsid w:val="00A50703"/>
    <w:rsid w:val="00A50E99"/>
    <w:rsid w:val="00A51214"/>
    <w:rsid w:val="00A52D46"/>
    <w:rsid w:val="00A52D81"/>
    <w:rsid w:val="00A5478B"/>
    <w:rsid w:val="00A579F0"/>
    <w:rsid w:val="00A57C39"/>
    <w:rsid w:val="00A57F3F"/>
    <w:rsid w:val="00A605C2"/>
    <w:rsid w:val="00A61445"/>
    <w:rsid w:val="00A62B28"/>
    <w:rsid w:val="00A631DF"/>
    <w:rsid w:val="00A640A7"/>
    <w:rsid w:val="00A646AC"/>
    <w:rsid w:val="00A653A5"/>
    <w:rsid w:val="00A658E8"/>
    <w:rsid w:val="00A65E0B"/>
    <w:rsid w:val="00A661AA"/>
    <w:rsid w:val="00A721E0"/>
    <w:rsid w:val="00A7225A"/>
    <w:rsid w:val="00A72354"/>
    <w:rsid w:val="00A73E1C"/>
    <w:rsid w:val="00A740CA"/>
    <w:rsid w:val="00A754FB"/>
    <w:rsid w:val="00A7575E"/>
    <w:rsid w:val="00A76BED"/>
    <w:rsid w:val="00A77D1B"/>
    <w:rsid w:val="00A80E61"/>
    <w:rsid w:val="00A812AB"/>
    <w:rsid w:val="00A82985"/>
    <w:rsid w:val="00A83376"/>
    <w:rsid w:val="00A85D1C"/>
    <w:rsid w:val="00A86F9F"/>
    <w:rsid w:val="00A871B5"/>
    <w:rsid w:val="00A906A0"/>
    <w:rsid w:val="00A918CC"/>
    <w:rsid w:val="00A91C6A"/>
    <w:rsid w:val="00A956B4"/>
    <w:rsid w:val="00A9618D"/>
    <w:rsid w:val="00A96222"/>
    <w:rsid w:val="00AA240A"/>
    <w:rsid w:val="00AA2AB1"/>
    <w:rsid w:val="00AA2ACD"/>
    <w:rsid w:val="00AA5734"/>
    <w:rsid w:val="00AA6F11"/>
    <w:rsid w:val="00AA7230"/>
    <w:rsid w:val="00AB1841"/>
    <w:rsid w:val="00AB1F90"/>
    <w:rsid w:val="00AB2A1C"/>
    <w:rsid w:val="00AB6206"/>
    <w:rsid w:val="00AB7548"/>
    <w:rsid w:val="00AC02F9"/>
    <w:rsid w:val="00AC1EC8"/>
    <w:rsid w:val="00AC2891"/>
    <w:rsid w:val="00AC2F61"/>
    <w:rsid w:val="00AC3433"/>
    <w:rsid w:val="00AC34A5"/>
    <w:rsid w:val="00AC4283"/>
    <w:rsid w:val="00AC4E0D"/>
    <w:rsid w:val="00AC6BE1"/>
    <w:rsid w:val="00AC7C43"/>
    <w:rsid w:val="00AD211D"/>
    <w:rsid w:val="00AD4677"/>
    <w:rsid w:val="00AD4978"/>
    <w:rsid w:val="00AD57A3"/>
    <w:rsid w:val="00AD5CEC"/>
    <w:rsid w:val="00AD663C"/>
    <w:rsid w:val="00AD67D6"/>
    <w:rsid w:val="00AE1BEA"/>
    <w:rsid w:val="00AE341B"/>
    <w:rsid w:val="00AE3655"/>
    <w:rsid w:val="00AE654A"/>
    <w:rsid w:val="00AE7DFC"/>
    <w:rsid w:val="00AF111E"/>
    <w:rsid w:val="00AF3E87"/>
    <w:rsid w:val="00AF45E0"/>
    <w:rsid w:val="00AF53AB"/>
    <w:rsid w:val="00B00D28"/>
    <w:rsid w:val="00B011B3"/>
    <w:rsid w:val="00B03896"/>
    <w:rsid w:val="00B048A0"/>
    <w:rsid w:val="00B05B90"/>
    <w:rsid w:val="00B06686"/>
    <w:rsid w:val="00B06D1B"/>
    <w:rsid w:val="00B06F9F"/>
    <w:rsid w:val="00B0719B"/>
    <w:rsid w:val="00B072C4"/>
    <w:rsid w:val="00B07FA4"/>
    <w:rsid w:val="00B1216A"/>
    <w:rsid w:val="00B12BC9"/>
    <w:rsid w:val="00B1302D"/>
    <w:rsid w:val="00B13406"/>
    <w:rsid w:val="00B14B7C"/>
    <w:rsid w:val="00B151F6"/>
    <w:rsid w:val="00B173D6"/>
    <w:rsid w:val="00B20C53"/>
    <w:rsid w:val="00B20F8D"/>
    <w:rsid w:val="00B21A1C"/>
    <w:rsid w:val="00B2239B"/>
    <w:rsid w:val="00B23EFA"/>
    <w:rsid w:val="00B248FE"/>
    <w:rsid w:val="00B258F5"/>
    <w:rsid w:val="00B26CD9"/>
    <w:rsid w:val="00B279BA"/>
    <w:rsid w:val="00B307DE"/>
    <w:rsid w:val="00B32778"/>
    <w:rsid w:val="00B34185"/>
    <w:rsid w:val="00B34DA9"/>
    <w:rsid w:val="00B34E0D"/>
    <w:rsid w:val="00B403DC"/>
    <w:rsid w:val="00B40614"/>
    <w:rsid w:val="00B434D7"/>
    <w:rsid w:val="00B47792"/>
    <w:rsid w:val="00B47CFA"/>
    <w:rsid w:val="00B527EB"/>
    <w:rsid w:val="00B537E0"/>
    <w:rsid w:val="00B54BDA"/>
    <w:rsid w:val="00B55356"/>
    <w:rsid w:val="00B5768C"/>
    <w:rsid w:val="00B57ED5"/>
    <w:rsid w:val="00B640AF"/>
    <w:rsid w:val="00B66916"/>
    <w:rsid w:val="00B66F79"/>
    <w:rsid w:val="00B67556"/>
    <w:rsid w:val="00B67B45"/>
    <w:rsid w:val="00B71E24"/>
    <w:rsid w:val="00B74382"/>
    <w:rsid w:val="00B74F95"/>
    <w:rsid w:val="00B7543A"/>
    <w:rsid w:val="00B75CF1"/>
    <w:rsid w:val="00B76A96"/>
    <w:rsid w:val="00B77532"/>
    <w:rsid w:val="00B80097"/>
    <w:rsid w:val="00B801C5"/>
    <w:rsid w:val="00B80699"/>
    <w:rsid w:val="00B806FF"/>
    <w:rsid w:val="00B80D63"/>
    <w:rsid w:val="00B80E8E"/>
    <w:rsid w:val="00B81E81"/>
    <w:rsid w:val="00B8214B"/>
    <w:rsid w:val="00B8274D"/>
    <w:rsid w:val="00B835B5"/>
    <w:rsid w:val="00B84CB0"/>
    <w:rsid w:val="00B862C2"/>
    <w:rsid w:val="00B86FB3"/>
    <w:rsid w:val="00B91193"/>
    <w:rsid w:val="00B918C6"/>
    <w:rsid w:val="00B924C4"/>
    <w:rsid w:val="00B934D7"/>
    <w:rsid w:val="00B97C43"/>
    <w:rsid w:val="00BA1C7D"/>
    <w:rsid w:val="00BA3B0B"/>
    <w:rsid w:val="00BA56AA"/>
    <w:rsid w:val="00BA6098"/>
    <w:rsid w:val="00BA6E33"/>
    <w:rsid w:val="00BB0A44"/>
    <w:rsid w:val="00BB0BB6"/>
    <w:rsid w:val="00BB1D05"/>
    <w:rsid w:val="00BB1F6E"/>
    <w:rsid w:val="00BB3FC3"/>
    <w:rsid w:val="00BB4F36"/>
    <w:rsid w:val="00BB5D15"/>
    <w:rsid w:val="00BB7507"/>
    <w:rsid w:val="00BC11BD"/>
    <w:rsid w:val="00BC310B"/>
    <w:rsid w:val="00BC49DC"/>
    <w:rsid w:val="00BC60F2"/>
    <w:rsid w:val="00BD100C"/>
    <w:rsid w:val="00BD128D"/>
    <w:rsid w:val="00BD1D58"/>
    <w:rsid w:val="00BD204F"/>
    <w:rsid w:val="00BD3292"/>
    <w:rsid w:val="00BD58A4"/>
    <w:rsid w:val="00BD6873"/>
    <w:rsid w:val="00BE2136"/>
    <w:rsid w:val="00BE439B"/>
    <w:rsid w:val="00BE547B"/>
    <w:rsid w:val="00BE790C"/>
    <w:rsid w:val="00BF2402"/>
    <w:rsid w:val="00BF2B83"/>
    <w:rsid w:val="00BF36ED"/>
    <w:rsid w:val="00BF3CD2"/>
    <w:rsid w:val="00BF3CDF"/>
    <w:rsid w:val="00BF42ED"/>
    <w:rsid w:val="00BF53D1"/>
    <w:rsid w:val="00C04740"/>
    <w:rsid w:val="00C05334"/>
    <w:rsid w:val="00C062FC"/>
    <w:rsid w:val="00C0643B"/>
    <w:rsid w:val="00C1264D"/>
    <w:rsid w:val="00C1447D"/>
    <w:rsid w:val="00C16EBF"/>
    <w:rsid w:val="00C21006"/>
    <w:rsid w:val="00C211A3"/>
    <w:rsid w:val="00C2129A"/>
    <w:rsid w:val="00C2173F"/>
    <w:rsid w:val="00C222C2"/>
    <w:rsid w:val="00C22D79"/>
    <w:rsid w:val="00C23874"/>
    <w:rsid w:val="00C2439D"/>
    <w:rsid w:val="00C25E3D"/>
    <w:rsid w:val="00C26230"/>
    <w:rsid w:val="00C2653A"/>
    <w:rsid w:val="00C268AD"/>
    <w:rsid w:val="00C27A49"/>
    <w:rsid w:val="00C306B4"/>
    <w:rsid w:val="00C3189C"/>
    <w:rsid w:val="00C358FF"/>
    <w:rsid w:val="00C37493"/>
    <w:rsid w:val="00C41326"/>
    <w:rsid w:val="00C41695"/>
    <w:rsid w:val="00C42045"/>
    <w:rsid w:val="00C4721A"/>
    <w:rsid w:val="00C47B36"/>
    <w:rsid w:val="00C51DCB"/>
    <w:rsid w:val="00C5270A"/>
    <w:rsid w:val="00C527C7"/>
    <w:rsid w:val="00C5289C"/>
    <w:rsid w:val="00C531F3"/>
    <w:rsid w:val="00C53DDC"/>
    <w:rsid w:val="00C56089"/>
    <w:rsid w:val="00C567D8"/>
    <w:rsid w:val="00C61962"/>
    <w:rsid w:val="00C63E29"/>
    <w:rsid w:val="00C66433"/>
    <w:rsid w:val="00C67BE0"/>
    <w:rsid w:val="00C72051"/>
    <w:rsid w:val="00C72AD5"/>
    <w:rsid w:val="00C75622"/>
    <w:rsid w:val="00C76366"/>
    <w:rsid w:val="00C76D6F"/>
    <w:rsid w:val="00C80A18"/>
    <w:rsid w:val="00C8760F"/>
    <w:rsid w:val="00C92E8A"/>
    <w:rsid w:val="00C94F6C"/>
    <w:rsid w:val="00C96C1D"/>
    <w:rsid w:val="00C978B9"/>
    <w:rsid w:val="00C97F4A"/>
    <w:rsid w:val="00CA2805"/>
    <w:rsid w:val="00CA56CF"/>
    <w:rsid w:val="00CA570C"/>
    <w:rsid w:val="00CA7277"/>
    <w:rsid w:val="00CB0466"/>
    <w:rsid w:val="00CB072D"/>
    <w:rsid w:val="00CB15FE"/>
    <w:rsid w:val="00CB1751"/>
    <w:rsid w:val="00CB3742"/>
    <w:rsid w:val="00CC2C19"/>
    <w:rsid w:val="00CC3F78"/>
    <w:rsid w:val="00CC7734"/>
    <w:rsid w:val="00CD24D0"/>
    <w:rsid w:val="00CD328B"/>
    <w:rsid w:val="00CD3F92"/>
    <w:rsid w:val="00CD6864"/>
    <w:rsid w:val="00CD6D17"/>
    <w:rsid w:val="00CD743B"/>
    <w:rsid w:val="00CD7798"/>
    <w:rsid w:val="00CD780E"/>
    <w:rsid w:val="00CD7AE6"/>
    <w:rsid w:val="00CE01D2"/>
    <w:rsid w:val="00CE1350"/>
    <w:rsid w:val="00CE16A2"/>
    <w:rsid w:val="00CE1B29"/>
    <w:rsid w:val="00CE219D"/>
    <w:rsid w:val="00CE25F9"/>
    <w:rsid w:val="00CE5767"/>
    <w:rsid w:val="00CE5CA4"/>
    <w:rsid w:val="00CE5E68"/>
    <w:rsid w:val="00CE7D64"/>
    <w:rsid w:val="00CF0349"/>
    <w:rsid w:val="00CF248D"/>
    <w:rsid w:val="00CF298E"/>
    <w:rsid w:val="00CF3126"/>
    <w:rsid w:val="00CF3434"/>
    <w:rsid w:val="00CF69C5"/>
    <w:rsid w:val="00CF6A95"/>
    <w:rsid w:val="00CF7348"/>
    <w:rsid w:val="00CF7BD2"/>
    <w:rsid w:val="00D01151"/>
    <w:rsid w:val="00D0182D"/>
    <w:rsid w:val="00D01AF8"/>
    <w:rsid w:val="00D039DE"/>
    <w:rsid w:val="00D04C2A"/>
    <w:rsid w:val="00D05322"/>
    <w:rsid w:val="00D05C06"/>
    <w:rsid w:val="00D10284"/>
    <w:rsid w:val="00D1106A"/>
    <w:rsid w:val="00D120DE"/>
    <w:rsid w:val="00D12B99"/>
    <w:rsid w:val="00D21376"/>
    <w:rsid w:val="00D21D61"/>
    <w:rsid w:val="00D21D75"/>
    <w:rsid w:val="00D22355"/>
    <w:rsid w:val="00D22B54"/>
    <w:rsid w:val="00D22DE3"/>
    <w:rsid w:val="00D241CE"/>
    <w:rsid w:val="00D251F5"/>
    <w:rsid w:val="00D25967"/>
    <w:rsid w:val="00D27321"/>
    <w:rsid w:val="00D303B7"/>
    <w:rsid w:val="00D31781"/>
    <w:rsid w:val="00D36AD6"/>
    <w:rsid w:val="00D37615"/>
    <w:rsid w:val="00D40492"/>
    <w:rsid w:val="00D40744"/>
    <w:rsid w:val="00D42ED0"/>
    <w:rsid w:val="00D45024"/>
    <w:rsid w:val="00D45A24"/>
    <w:rsid w:val="00D467DA"/>
    <w:rsid w:val="00D46C3C"/>
    <w:rsid w:val="00D472A2"/>
    <w:rsid w:val="00D51BB5"/>
    <w:rsid w:val="00D53B70"/>
    <w:rsid w:val="00D5550B"/>
    <w:rsid w:val="00D55F8D"/>
    <w:rsid w:val="00D6077C"/>
    <w:rsid w:val="00D608EC"/>
    <w:rsid w:val="00D60D97"/>
    <w:rsid w:val="00D61772"/>
    <w:rsid w:val="00D62618"/>
    <w:rsid w:val="00D63EB9"/>
    <w:rsid w:val="00D63ED2"/>
    <w:rsid w:val="00D64C8E"/>
    <w:rsid w:val="00D64EDF"/>
    <w:rsid w:val="00D6507F"/>
    <w:rsid w:val="00D7045E"/>
    <w:rsid w:val="00D72651"/>
    <w:rsid w:val="00D73A43"/>
    <w:rsid w:val="00D73F9D"/>
    <w:rsid w:val="00D8054F"/>
    <w:rsid w:val="00D80A20"/>
    <w:rsid w:val="00D834FE"/>
    <w:rsid w:val="00D8390C"/>
    <w:rsid w:val="00D84B8B"/>
    <w:rsid w:val="00D86005"/>
    <w:rsid w:val="00D86FB6"/>
    <w:rsid w:val="00D87A31"/>
    <w:rsid w:val="00D91378"/>
    <w:rsid w:val="00D924BD"/>
    <w:rsid w:val="00D92BAD"/>
    <w:rsid w:val="00D93186"/>
    <w:rsid w:val="00D93C6E"/>
    <w:rsid w:val="00D94241"/>
    <w:rsid w:val="00D94F7A"/>
    <w:rsid w:val="00D9576E"/>
    <w:rsid w:val="00D97C9D"/>
    <w:rsid w:val="00DA00B4"/>
    <w:rsid w:val="00DA05E3"/>
    <w:rsid w:val="00DA2F64"/>
    <w:rsid w:val="00DA4EF4"/>
    <w:rsid w:val="00DA58E7"/>
    <w:rsid w:val="00DA5F47"/>
    <w:rsid w:val="00DA60D3"/>
    <w:rsid w:val="00DA7D99"/>
    <w:rsid w:val="00DB0A7D"/>
    <w:rsid w:val="00DB18A2"/>
    <w:rsid w:val="00DB1E3F"/>
    <w:rsid w:val="00DB2116"/>
    <w:rsid w:val="00DB2C13"/>
    <w:rsid w:val="00DB2D14"/>
    <w:rsid w:val="00DB4B11"/>
    <w:rsid w:val="00DB4BBB"/>
    <w:rsid w:val="00DB6D2A"/>
    <w:rsid w:val="00DC0885"/>
    <w:rsid w:val="00DC125C"/>
    <w:rsid w:val="00DC1693"/>
    <w:rsid w:val="00DC1701"/>
    <w:rsid w:val="00DC49F6"/>
    <w:rsid w:val="00DD1108"/>
    <w:rsid w:val="00DD504A"/>
    <w:rsid w:val="00DD664E"/>
    <w:rsid w:val="00DE30DE"/>
    <w:rsid w:val="00DE4254"/>
    <w:rsid w:val="00DE4C1E"/>
    <w:rsid w:val="00DE59E2"/>
    <w:rsid w:val="00DE7726"/>
    <w:rsid w:val="00DF0AC0"/>
    <w:rsid w:val="00DF2C57"/>
    <w:rsid w:val="00E00057"/>
    <w:rsid w:val="00E014C1"/>
    <w:rsid w:val="00E014D9"/>
    <w:rsid w:val="00E01E97"/>
    <w:rsid w:val="00E0227D"/>
    <w:rsid w:val="00E02382"/>
    <w:rsid w:val="00E02DAA"/>
    <w:rsid w:val="00E03D6D"/>
    <w:rsid w:val="00E04504"/>
    <w:rsid w:val="00E04BC5"/>
    <w:rsid w:val="00E06D3E"/>
    <w:rsid w:val="00E075C3"/>
    <w:rsid w:val="00E07D2F"/>
    <w:rsid w:val="00E11499"/>
    <w:rsid w:val="00E141FB"/>
    <w:rsid w:val="00E14AE8"/>
    <w:rsid w:val="00E178F5"/>
    <w:rsid w:val="00E17BA0"/>
    <w:rsid w:val="00E214FD"/>
    <w:rsid w:val="00E22B59"/>
    <w:rsid w:val="00E23390"/>
    <w:rsid w:val="00E2495D"/>
    <w:rsid w:val="00E2650E"/>
    <w:rsid w:val="00E2667D"/>
    <w:rsid w:val="00E26FCA"/>
    <w:rsid w:val="00E278D8"/>
    <w:rsid w:val="00E3010B"/>
    <w:rsid w:val="00E30B79"/>
    <w:rsid w:val="00E3506E"/>
    <w:rsid w:val="00E361A1"/>
    <w:rsid w:val="00E36342"/>
    <w:rsid w:val="00E3702F"/>
    <w:rsid w:val="00E40751"/>
    <w:rsid w:val="00E40FB1"/>
    <w:rsid w:val="00E42363"/>
    <w:rsid w:val="00E43244"/>
    <w:rsid w:val="00E43522"/>
    <w:rsid w:val="00E4352A"/>
    <w:rsid w:val="00E436CD"/>
    <w:rsid w:val="00E440E6"/>
    <w:rsid w:val="00E44E0E"/>
    <w:rsid w:val="00E528CF"/>
    <w:rsid w:val="00E532DD"/>
    <w:rsid w:val="00E53E30"/>
    <w:rsid w:val="00E5482E"/>
    <w:rsid w:val="00E54A3B"/>
    <w:rsid w:val="00E57B9F"/>
    <w:rsid w:val="00E6207D"/>
    <w:rsid w:val="00E6335E"/>
    <w:rsid w:val="00E65FCA"/>
    <w:rsid w:val="00E6620C"/>
    <w:rsid w:val="00E66C3A"/>
    <w:rsid w:val="00E66DA0"/>
    <w:rsid w:val="00E67961"/>
    <w:rsid w:val="00E700A3"/>
    <w:rsid w:val="00E71394"/>
    <w:rsid w:val="00E74053"/>
    <w:rsid w:val="00E74633"/>
    <w:rsid w:val="00E760B6"/>
    <w:rsid w:val="00E76BB6"/>
    <w:rsid w:val="00E76D24"/>
    <w:rsid w:val="00E76DE1"/>
    <w:rsid w:val="00E773E6"/>
    <w:rsid w:val="00E80938"/>
    <w:rsid w:val="00E81514"/>
    <w:rsid w:val="00E84577"/>
    <w:rsid w:val="00E8472C"/>
    <w:rsid w:val="00E84D72"/>
    <w:rsid w:val="00E867BA"/>
    <w:rsid w:val="00E86B80"/>
    <w:rsid w:val="00E87961"/>
    <w:rsid w:val="00E87C87"/>
    <w:rsid w:val="00E9010C"/>
    <w:rsid w:val="00E9340C"/>
    <w:rsid w:val="00E93728"/>
    <w:rsid w:val="00E94361"/>
    <w:rsid w:val="00E94428"/>
    <w:rsid w:val="00E94926"/>
    <w:rsid w:val="00E9682C"/>
    <w:rsid w:val="00EA0531"/>
    <w:rsid w:val="00EA0F1C"/>
    <w:rsid w:val="00EA1705"/>
    <w:rsid w:val="00EA4560"/>
    <w:rsid w:val="00EA670B"/>
    <w:rsid w:val="00EB1A21"/>
    <w:rsid w:val="00EB2217"/>
    <w:rsid w:val="00EB34DD"/>
    <w:rsid w:val="00EB76A2"/>
    <w:rsid w:val="00EB7F07"/>
    <w:rsid w:val="00EC1471"/>
    <w:rsid w:val="00EC34D9"/>
    <w:rsid w:val="00EC41BF"/>
    <w:rsid w:val="00EC449F"/>
    <w:rsid w:val="00EC60FC"/>
    <w:rsid w:val="00EC72D4"/>
    <w:rsid w:val="00EC7DD2"/>
    <w:rsid w:val="00ED1131"/>
    <w:rsid w:val="00ED5A43"/>
    <w:rsid w:val="00ED5D6D"/>
    <w:rsid w:val="00ED62E9"/>
    <w:rsid w:val="00ED7264"/>
    <w:rsid w:val="00EE028D"/>
    <w:rsid w:val="00EE117A"/>
    <w:rsid w:val="00EE1A80"/>
    <w:rsid w:val="00EE3840"/>
    <w:rsid w:val="00EE5700"/>
    <w:rsid w:val="00EE58E6"/>
    <w:rsid w:val="00EF0479"/>
    <w:rsid w:val="00EF0931"/>
    <w:rsid w:val="00EF0CA8"/>
    <w:rsid w:val="00EF343F"/>
    <w:rsid w:val="00EF4A78"/>
    <w:rsid w:val="00EF5ECF"/>
    <w:rsid w:val="00F02181"/>
    <w:rsid w:val="00F03632"/>
    <w:rsid w:val="00F0441B"/>
    <w:rsid w:val="00F06FDC"/>
    <w:rsid w:val="00F11477"/>
    <w:rsid w:val="00F11497"/>
    <w:rsid w:val="00F122FE"/>
    <w:rsid w:val="00F12BFA"/>
    <w:rsid w:val="00F12F0B"/>
    <w:rsid w:val="00F13A46"/>
    <w:rsid w:val="00F14674"/>
    <w:rsid w:val="00F16AEC"/>
    <w:rsid w:val="00F16CDF"/>
    <w:rsid w:val="00F16EBD"/>
    <w:rsid w:val="00F17038"/>
    <w:rsid w:val="00F176A5"/>
    <w:rsid w:val="00F2082E"/>
    <w:rsid w:val="00F20DCD"/>
    <w:rsid w:val="00F21E9E"/>
    <w:rsid w:val="00F2251B"/>
    <w:rsid w:val="00F236E9"/>
    <w:rsid w:val="00F26FE1"/>
    <w:rsid w:val="00F27717"/>
    <w:rsid w:val="00F30CF6"/>
    <w:rsid w:val="00F324B6"/>
    <w:rsid w:val="00F32A54"/>
    <w:rsid w:val="00F33A16"/>
    <w:rsid w:val="00F33D40"/>
    <w:rsid w:val="00F3669F"/>
    <w:rsid w:val="00F36EFB"/>
    <w:rsid w:val="00F37253"/>
    <w:rsid w:val="00F37372"/>
    <w:rsid w:val="00F402C5"/>
    <w:rsid w:val="00F416B1"/>
    <w:rsid w:val="00F41885"/>
    <w:rsid w:val="00F41BD7"/>
    <w:rsid w:val="00F41D96"/>
    <w:rsid w:val="00F43ABB"/>
    <w:rsid w:val="00F45D00"/>
    <w:rsid w:val="00F50E1B"/>
    <w:rsid w:val="00F5128F"/>
    <w:rsid w:val="00F516EB"/>
    <w:rsid w:val="00F51DA8"/>
    <w:rsid w:val="00F52FCA"/>
    <w:rsid w:val="00F5310F"/>
    <w:rsid w:val="00F54558"/>
    <w:rsid w:val="00F54D5C"/>
    <w:rsid w:val="00F55232"/>
    <w:rsid w:val="00F55D01"/>
    <w:rsid w:val="00F571DA"/>
    <w:rsid w:val="00F57659"/>
    <w:rsid w:val="00F60B48"/>
    <w:rsid w:val="00F633EB"/>
    <w:rsid w:val="00F639B8"/>
    <w:rsid w:val="00F63CC8"/>
    <w:rsid w:val="00F63EF7"/>
    <w:rsid w:val="00F65D85"/>
    <w:rsid w:val="00F65DEC"/>
    <w:rsid w:val="00F7117E"/>
    <w:rsid w:val="00F733F4"/>
    <w:rsid w:val="00F73B3B"/>
    <w:rsid w:val="00F74374"/>
    <w:rsid w:val="00F75047"/>
    <w:rsid w:val="00F77430"/>
    <w:rsid w:val="00F81B58"/>
    <w:rsid w:val="00F81F05"/>
    <w:rsid w:val="00F81F26"/>
    <w:rsid w:val="00F82509"/>
    <w:rsid w:val="00F82DAF"/>
    <w:rsid w:val="00F83A66"/>
    <w:rsid w:val="00F85901"/>
    <w:rsid w:val="00F868FF"/>
    <w:rsid w:val="00F910EE"/>
    <w:rsid w:val="00F932D7"/>
    <w:rsid w:val="00F9336A"/>
    <w:rsid w:val="00F94802"/>
    <w:rsid w:val="00F94F60"/>
    <w:rsid w:val="00F967CE"/>
    <w:rsid w:val="00F96BCF"/>
    <w:rsid w:val="00FA09D3"/>
    <w:rsid w:val="00FA0D7E"/>
    <w:rsid w:val="00FA371B"/>
    <w:rsid w:val="00FA46B8"/>
    <w:rsid w:val="00FA5D75"/>
    <w:rsid w:val="00FA67BE"/>
    <w:rsid w:val="00FA6EA7"/>
    <w:rsid w:val="00FA7311"/>
    <w:rsid w:val="00FA73D0"/>
    <w:rsid w:val="00FB0D01"/>
    <w:rsid w:val="00FB13D6"/>
    <w:rsid w:val="00FB172F"/>
    <w:rsid w:val="00FB3540"/>
    <w:rsid w:val="00FB4E7D"/>
    <w:rsid w:val="00FB5B9F"/>
    <w:rsid w:val="00FB6FA8"/>
    <w:rsid w:val="00FB7551"/>
    <w:rsid w:val="00FC0763"/>
    <w:rsid w:val="00FC2685"/>
    <w:rsid w:val="00FC588F"/>
    <w:rsid w:val="00FC760A"/>
    <w:rsid w:val="00FD5166"/>
    <w:rsid w:val="00FD55D2"/>
    <w:rsid w:val="00FD5B01"/>
    <w:rsid w:val="00FD626F"/>
    <w:rsid w:val="00FD795B"/>
    <w:rsid w:val="00FD7C66"/>
    <w:rsid w:val="00FE06F6"/>
    <w:rsid w:val="00FE21B5"/>
    <w:rsid w:val="00FE3C2C"/>
    <w:rsid w:val="00FE3EBA"/>
    <w:rsid w:val="00FE5B6A"/>
    <w:rsid w:val="00FE66A5"/>
    <w:rsid w:val="00FE7498"/>
    <w:rsid w:val="00FF3E73"/>
    <w:rsid w:val="00FF568A"/>
    <w:rsid w:val="00FF5706"/>
    <w:rsid w:val="00FF6900"/>
    <w:rsid w:val="00FF6EF7"/>
    <w:rsid w:val="00FF74CE"/>
    <w:rsid w:val="00FF7C3A"/>
    <w:rsid w:val="00FF7E31"/>
    <w:rsid w:val="00FF7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17E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DC169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C1693"/>
    <w:rPr>
      <w:rFonts w:ascii="Times New Roman" w:hAnsi="Times New Roman" w:cs="Times New Roman"/>
      <w:b/>
      <w:bCs/>
      <w:sz w:val="36"/>
      <w:szCs w:val="36"/>
      <w:lang w:eastAsia="ru-RU"/>
    </w:rPr>
  </w:style>
  <w:style w:type="table" w:styleId="TableGrid">
    <w:name w:val="Table Grid"/>
    <w:basedOn w:val="TableNormal"/>
    <w:uiPriority w:val="99"/>
    <w:rsid w:val="008B726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locked/>
    <w:rsid w:val="00107248"/>
    <w:rPr>
      <w:rFonts w:cs="Times New Roman"/>
      <w:b/>
      <w:bCs/>
    </w:rPr>
  </w:style>
  <w:style w:type="paragraph" w:styleId="Caption">
    <w:name w:val="caption"/>
    <w:basedOn w:val="Normal"/>
    <w:uiPriority w:val="99"/>
    <w:qFormat/>
    <w:locked/>
    <w:rsid w:val="00107248"/>
    <w:pPr>
      <w:jc w:val="center"/>
    </w:pPr>
    <w:rPr>
      <w:rFonts w:eastAsia="Calibri"/>
      <w:sz w:val="28"/>
    </w:rPr>
  </w:style>
  <w:style w:type="paragraph" w:styleId="NormalWeb">
    <w:name w:val="Normal (Web)"/>
    <w:basedOn w:val="Normal"/>
    <w:uiPriority w:val="99"/>
    <w:semiHidden/>
    <w:rsid w:val="00356EF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rsid w:val="000C08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536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13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5</Pages>
  <Words>1531</Words>
  <Characters>8728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 № 359</dc:title>
  <dc:subject/>
  <dc:creator>direktor</dc:creator>
  <cp:keywords/>
  <dc:description/>
  <cp:lastModifiedBy>Завуч 01</cp:lastModifiedBy>
  <cp:revision>5</cp:revision>
  <cp:lastPrinted>2014-01-22T04:25:00Z</cp:lastPrinted>
  <dcterms:created xsi:type="dcterms:W3CDTF">2013-12-26T07:21:00Z</dcterms:created>
  <dcterms:modified xsi:type="dcterms:W3CDTF">2014-01-22T04:49:00Z</dcterms:modified>
</cp:coreProperties>
</file>